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18C80" w14:textId="1C4BB5F7" w:rsidR="00A414BA" w:rsidRDefault="00202F0A" w:rsidP="00E77064">
      <w:pPr>
        <w:spacing w:before="360"/>
        <w:ind w:left="2268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F9083D3" wp14:editId="012221A5">
            <wp:simplePos x="0" y="0"/>
            <wp:positionH relativeFrom="column">
              <wp:posOffset>266700</wp:posOffset>
            </wp:positionH>
            <wp:positionV relativeFrom="paragraph">
              <wp:posOffset>98425</wp:posOffset>
            </wp:positionV>
            <wp:extent cx="577427" cy="698500"/>
            <wp:effectExtent l="0" t="0" r="0" b="635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7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505">
        <w:t>N</w:t>
      </w:r>
      <w:r w:rsidR="00503E3A">
        <w:t>ame of</w:t>
      </w:r>
      <w:r w:rsidR="005B3818">
        <w:t xml:space="preserve"> the</w:t>
      </w:r>
      <w:r w:rsidR="00A414BA">
        <w:t xml:space="preserve"> meeting</w:t>
      </w:r>
      <w:r w:rsidR="00503E3A">
        <w:t>:</w:t>
      </w:r>
      <w:r w:rsidR="006C079B">
        <w:t xml:space="preserve"> </w:t>
      </w:r>
      <w:sdt>
        <w:sdtPr>
          <w:alias w:val="Name"/>
          <w:tag w:val="Name"/>
          <w:id w:val="1386988185"/>
          <w:placeholder>
            <w:docPart w:val="3D80A7F2F9054E8ABB8A3F75745F32EC"/>
          </w:placeholder>
          <w:temporary/>
          <w:showingPlcHdr/>
        </w:sdtPr>
        <w:sdtEndPr/>
        <w:sdtContent>
          <w:bookmarkStart w:id="0" w:name="_GoBack"/>
          <w:r w:rsidR="006C079B" w:rsidRPr="00CF1A70">
            <w:rPr>
              <w:rStyle w:val="PlaceholderText"/>
            </w:rPr>
            <w:t>Click or tap here to enter text.</w:t>
          </w:r>
          <w:bookmarkEnd w:id="0"/>
        </w:sdtContent>
      </w:sdt>
    </w:p>
    <w:p w14:paraId="0751EAF2" w14:textId="095EBDEF" w:rsidR="005B3818" w:rsidRDefault="00A414BA" w:rsidP="00E77064">
      <w:pPr>
        <w:ind w:left="2268"/>
      </w:pPr>
      <w:r>
        <w:t>Date:</w:t>
      </w:r>
      <w:r w:rsidR="005B3818">
        <w:t xml:space="preserve"> </w:t>
      </w:r>
      <w:r w:rsidR="005B3818" w:rsidRPr="005B3818">
        <w:t xml:space="preserve"> </w:t>
      </w:r>
      <w:sdt>
        <w:sdtPr>
          <w:alias w:val="Today's date"/>
          <w:tag w:val="Today's date"/>
          <w:id w:val="449749614"/>
          <w:placeholder>
            <w:docPart w:val="2FBB0B2FE8DA428B8B5F9691D80BC6A6"/>
          </w:placeholder>
          <w:temporary/>
          <w:showingPlcHdr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="005B3818" w:rsidRPr="00DE4B6D">
            <w:rPr>
              <w:rStyle w:val="PlaceholderText"/>
            </w:rPr>
            <w:t>Click or tap to enter a date.</w:t>
          </w:r>
        </w:sdtContent>
      </w:sdt>
    </w:p>
    <w:p w14:paraId="0EE76B69" w14:textId="12A93F96" w:rsidR="005B3818" w:rsidRDefault="00D61CA2" w:rsidP="00E77064">
      <w:pPr>
        <w:ind w:left="2268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212CA3" wp14:editId="4F80B39F">
            <wp:simplePos x="0" y="0"/>
            <wp:positionH relativeFrom="column">
              <wp:posOffset>-111760</wp:posOffset>
            </wp:positionH>
            <wp:positionV relativeFrom="paragraph">
              <wp:posOffset>45085</wp:posOffset>
            </wp:positionV>
            <wp:extent cx="518160" cy="518160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29CE585" wp14:editId="5BC1C2CC">
            <wp:simplePos x="0" y="0"/>
            <wp:positionH relativeFrom="column">
              <wp:posOffset>756285</wp:posOffset>
            </wp:positionH>
            <wp:positionV relativeFrom="paragraph">
              <wp:posOffset>43815</wp:posOffset>
            </wp:positionV>
            <wp:extent cx="518160" cy="518160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064" w:rsidRPr="005B3818">
        <w:rPr>
          <w:noProof/>
        </w:rPr>
        <w:drawing>
          <wp:anchor distT="0" distB="0" distL="114300" distR="114300" simplePos="0" relativeHeight="251668480" behindDoc="0" locked="0" layoutInCell="1" allowOverlap="1" wp14:anchorId="7222208B" wp14:editId="201107D5">
            <wp:simplePos x="0" y="0"/>
            <wp:positionH relativeFrom="column">
              <wp:posOffset>385307</wp:posOffset>
            </wp:positionH>
            <wp:positionV relativeFrom="paragraph">
              <wp:posOffset>171450</wp:posOffset>
            </wp:positionV>
            <wp:extent cx="406400" cy="21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6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A77DF" w14:textId="4E6C67A6" w:rsidR="005B3818" w:rsidRDefault="005B3818" w:rsidP="00E77064">
      <w:pPr>
        <w:ind w:left="2268"/>
      </w:pPr>
      <w:r>
        <w:t>Time:</w:t>
      </w:r>
      <w:r w:rsidRPr="005B3818">
        <w:t xml:space="preserve"> </w:t>
      </w:r>
      <w:r>
        <w:t xml:space="preserve"> </w:t>
      </w:r>
      <w:bookmarkStart w:id="1" w:name="_Hlk53332005"/>
      <w:sdt>
        <w:sdtPr>
          <w:id w:val="502864754"/>
          <w:placeholder>
            <w:docPart w:val="9DA29DF33F2A4D34BE242331E24B72CE"/>
          </w:placeholder>
          <w:showingPlcHdr/>
        </w:sdtPr>
        <w:sdtEndPr/>
        <w:sdtContent>
          <w:r w:rsidRPr="00B6467F">
            <w:rPr>
              <w:rStyle w:val="PlaceholderText"/>
            </w:rPr>
            <w:t>Click or tap here to enter text.</w:t>
          </w:r>
        </w:sdtContent>
      </w:sdt>
      <w:bookmarkEnd w:id="1"/>
    </w:p>
    <w:p w14:paraId="5DFCE84A" w14:textId="0278ACF6" w:rsidR="005B3818" w:rsidRDefault="005B3818" w:rsidP="00E77064">
      <w:pPr>
        <w:ind w:left="2268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4CC2AE" wp14:editId="06C5B164">
            <wp:simplePos x="0" y="0"/>
            <wp:positionH relativeFrom="column">
              <wp:posOffset>159026</wp:posOffset>
            </wp:positionH>
            <wp:positionV relativeFrom="paragraph">
              <wp:posOffset>107950</wp:posOffset>
            </wp:positionV>
            <wp:extent cx="720000" cy="720000"/>
            <wp:effectExtent l="0" t="0" r="4445" b="4445"/>
            <wp:wrapNone/>
            <wp:docPr id="1073741833" name="officeArt object" descr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590D" w14:textId="571AD3A2" w:rsidR="005B3818" w:rsidRDefault="005B3818" w:rsidP="00E77064">
      <w:pPr>
        <w:ind w:left="2268"/>
      </w:pPr>
      <w:r>
        <w:t xml:space="preserve">Where is the meeting? </w:t>
      </w:r>
      <w:sdt>
        <w:sdtPr>
          <w:id w:val="1665125448"/>
          <w:placeholder>
            <w:docPart w:val="8367D41835104A12AF22D2E115687045"/>
          </w:placeholder>
          <w:showingPlcHdr/>
        </w:sdtPr>
        <w:sdtEndPr/>
        <w:sdtContent>
          <w:r w:rsidRPr="00B6467F">
            <w:rPr>
              <w:rStyle w:val="PlaceholderText"/>
            </w:rPr>
            <w:t>Click or tap here to enter text.</w:t>
          </w:r>
        </w:sdtContent>
      </w:sdt>
    </w:p>
    <w:p w14:paraId="3007C71E" w14:textId="319E5534" w:rsidR="00A414BA" w:rsidRPr="00A414BA" w:rsidRDefault="00A414BA" w:rsidP="00E77064">
      <w:pPr>
        <w:ind w:left="2268"/>
      </w:pPr>
      <w:r>
        <w:t xml:space="preserve"> </w:t>
      </w:r>
    </w:p>
    <w:tbl>
      <w:tblPr>
        <w:tblStyle w:val="EasyReadTable"/>
        <w:tblW w:w="8926" w:type="dxa"/>
        <w:tblBorders>
          <w:left w:val="single" w:sz="4" w:space="0" w:color="121278"/>
          <w:right w:val="single" w:sz="4" w:space="0" w:color="121278"/>
          <w:insideV w:val="single" w:sz="4" w:space="0" w:color="121278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823"/>
        <w:gridCol w:w="2268"/>
      </w:tblGrid>
      <w:tr w:rsidR="00A414BA" w:rsidRPr="00E90B75" w14:paraId="48FCA0F7" w14:textId="77777777" w:rsidTr="00503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5" w:type="dxa"/>
          </w:tcPr>
          <w:p w14:paraId="356EA1B7" w14:textId="77777777" w:rsidR="00A414BA" w:rsidRPr="00E90B75" w:rsidRDefault="00A414BA" w:rsidP="00E90B75">
            <w:r w:rsidRPr="00E90B75">
              <w:t>Topic</w:t>
            </w:r>
          </w:p>
        </w:tc>
        <w:tc>
          <w:tcPr>
            <w:tcW w:w="3823" w:type="dxa"/>
          </w:tcPr>
          <w:p w14:paraId="703EBED2" w14:textId="77777777" w:rsidR="00A414BA" w:rsidRPr="00E90B75" w:rsidRDefault="00A414BA" w:rsidP="00E90B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90B75">
              <w:t>To talk about</w:t>
            </w:r>
          </w:p>
        </w:tc>
        <w:tc>
          <w:tcPr>
            <w:tcW w:w="2268" w:type="dxa"/>
          </w:tcPr>
          <w:p w14:paraId="322B7A39" w14:textId="55A58DBE" w:rsidR="00A414BA" w:rsidRPr="00E90B75" w:rsidRDefault="00C97DDF" w:rsidP="00E90B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Who</w:t>
            </w:r>
          </w:p>
        </w:tc>
      </w:tr>
      <w:tr w:rsidR="00A414BA" w:rsidRPr="00E90B75" w14:paraId="3A3CFD98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DC3ED67" w14:textId="57BBE2DE" w:rsidR="00614484" w:rsidRDefault="00503E3A" w:rsidP="00503E3A">
            <w:pPr>
              <w:rPr>
                <w:b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5FD9F8" wp14:editId="7AAAF20B">
                  <wp:simplePos x="0" y="0"/>
                  <wp:positionH relativeFrom="column">
                    <wp:posOffset>411038</wp:posOffset>
                  </wp:positionH>
                  <wp:positionV relativeFrom="paragraph">
                    <wp:posOffset>660097</wp:posOffset>
                  </wp:positionV>
                  <wp:extent cx="791845" cy="532765"/>
                  <wp:effectExtent l="0" t="0" r="8255" b="635"/>
                  <wp:wrapNone/>
                  <wp:docPr id="2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484">
              <w:t>Acknowledgement of Country</w:t>
            </w:r>
            <w:r w:rsidR="00A414BA" w:rsidRPr="00E90B75">
              <w:t xml:space="preserve"> </w:t>
            </w:r>
          </w:p>
          <w:p w14:paraId="4276A7D1" w14:textId="608E8CC9" w:rsidR="00503E3A" w:rsidRDefault="00503E3A" w:rsidP="00503E3A">
            <w:pPr>
              <w:rPr>
                <w:b w:val="0"/>
              </w:rPr>
            </w:pPr>
          </w:p>
          <w:p w14:paraId="1C1A1E5C" w14:textId="5D10D304" w:rsidR="00503E3A" w:rsidRPr="00503E3A" w:rsidRDefault="00503E3A" w:rsidP="00503E3A">
            <w:pPr>
              <w:jc w:val="left"/>
              <w:rPr>
                <w:b w:val="0"/>
                <w:noProof/>
              </w:rPr>
            </w:pP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-1620990461"/>
              <w:placeholder>
                <w:docPart w:val="9E99D4CB2CC840CBAD77BB8BCC003546"/>
              </w:placeholder>
              <w:showingPlcHdr/>
            </w:sdtPr>
            <w:sdtEndPr>
              <w:rPr>
                <w:rStyle w:val="Emphasis"/>
              </w:rPr>
            </w:sdtEndPr>
            <w:sdtContent>
              <w:p w14:paraId="310B6705" w14:textId="377E48F1" w:rsidR="00A414BA" w:rsidRPr="00E103C3" w:rsidRDefault="00503E3A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81668C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sdt>
          <w:sdtPr>
            <w:id w:val="-1894952167"/>
            <w:placeholder>
              <w:docPart w:val="3D80A7F2F9054E8ABB8A3F75745F32E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1D7C079E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79EAE86A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0D99376" w14:textId="5A525CE2" w:rsidR="00A414BA" w:rsidRPr="00E90B75" w:rsidRDefault="00DE6B8B" w:rsidP="00E90B75">
            <w:r>
              <w:t>Welcome</w:t>
            </w:r>
          </w:p>
          <w:p w14:paraId="45FAF2EE" w14:textId="71E049DC" w:rsidR="008D713D" w:rsidRPr="00E90B75" w:rsidRDefault="00DE6B8B" w:rsidP="00E90B75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47E7149" wp14:editId="0B1487CF">
                  <wp:extent cx="982800" cy="741600"/>
                  <wp:effectExtent l="0" t="0" r="8255" b="1905"/>
                  <wp:docPr id="1073741828" name="officeArt object" descr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741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1731275682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47465EDD" w14:textId="03FA3EFB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Emphasis"/>
                  </w:rPr>
                  <w:t>Click or tap here to enter text.</w:t>
                </w:r>
              </w:p>
              <w:p w14:paraId="5B59CADA" w14:textId="5F05E9D8" w:rsidR="00A414BA" w:rsidRPr="00E103C3" w:rsidRDefault="007C2089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</w:sdtContent>
          </w:sdt>
        </w:tc>
        <w:sdt>
          <w:sdtPr>
            <w:rPr>
              <w:i/>
              <w:iCs/>
            </w:rPr>
            <w:id w:val="-570893411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1EC80169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42508498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3E33174" w14:textId="015F0676" w:rsidR="008D713D" w:rsidRPr="00E90B75" w:rsidRDefault="00DE6B8B" w:rsidP="00E90B75">
            <w:r>
              <w:t>Update</w:t>
            </w:r>
          </w:p>
          <w:p w14:paraId="7DED0E39" w14:textId="481A9B80" w:rsidR="00A414BA" w:rsidRPr="00E90B75" w:rsidRDefault="00DE6B8B" w:rsidP="00E90B75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FCC68DF" wp14:editId="2DAAD4C3">
                  <wp:extent cx="745200" cy="709200"/>
                  <wp:effectExtent l="0" t="0" r="0" b="0"/>
                  <wp:docPr id="1073741829" name="officeArt object" descr="Checklist_Good-1_600x6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Checklist_Good-1_600x600.png" descr="Checklist_Good-1_600x60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00" cy="709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-954871854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0A478DCE" w14:textId="1D2939F7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Style w:val="Emphasis"/>
                  </w:rPr>
                  <w:t>Click or tap here to enter text</w:t>
                </w:r>
              </w:p>
              <w:p w14:paraId="7617DD4B" w14:textId="324ECC52" w:rsidR="00A414BA" w:rsidRPr="00E103C3" w:rsidRDefault="007C2089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</w:sdtContent>
          </w:sdt>
        </w:tc>
        <w:sdt>
          <w:sdtPr>
            <w:rPr>
              <w:i/>
              <w:iCs/>
            </w:rPr>
            <w:id w:val="1927688574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0C916EB3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729E1186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1E5375A" w14:textId="73CFBEE8" w:rsidR="00503E3A" w:rsidRPr="00503E3A" w:rsidRDefault="005B3818" w:rsidP="00503E3A">
            <w:r>
              <w:t>Topic</w:t>
            </w:r>
            <w:r w:rsidR="00503E3A">
              <w:t xml:space="preserve"> 1</w:t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2127269334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4DDD14F1" w14:textId="77777777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>
                  <w:rPr>
                    <w:rStyle w:val="Emphasis"/>
                  </w:rPr>
                  <w:t>Click or tap here to enter text</w:t>
                </w:r>
              </w:p>
              <w:p w14:paraId="063EA4A2" w14:textId="77777777" w:rsidR="00503E3A" w:rsidRDefault="00503E3A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  <w:p w14:paraId="5A9CB6DD" w14:textId="2C3E9AD8" w:rsidR="00A414BA" w:rsidRPr="00E103C3" w:rsidRDefault="007C2089" w:rsidP="00503E3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</w:p>
            </w:sdtContent>
          </w:sdt>
        </w:tc>
        <w:sdt>
          <w:sdtPr>
            <w:rPr>
              <w:i/>
              <w:iCs/>
            </w:rPr>
            <w:id w:val="1790081068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49202E53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4A3C8FE5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456E32D" w14:textId="5D29D9D5" w:rsidR="005B3818" w:rsidRDefault="005B3818" w:rsidP="00E90B75">
            <w:pPr>
              <w:rPr>
                <w:b w:val="0"/>
              </w:rPr>
            </w:pPr>
            <w:r>
              <w:lastRenderedPageBreak/>
              <w:t>Topic</w:t>
            </w:r>
            <w:r w:rsidR="00503E3A">
              <w:t xml:space="preserve"> 2</w:t>
            </w:r>
          </w:p>
          <w:p w14:paraId="04E4F691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2692F5A0" w14:textId="138232D6" w:rsidR="005B3818" w:rsidRDefault="005B3818" w:rsidP="00E90B75"/>
        </w:tc>
        <w:sdt>
          <w:sdtPr>
            <w:rPr>
              <w:rStyle w:val="Emphasis"/>
            </w:rPr>
            <w:id w:val="1149175226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6EE5C5D3" w14:textId="7589A4BE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696725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7FE33386" w14:textId="5B96A819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18BE1452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250A534" w14:textId="789BF51A" w:rsidR="005B3818" w:rsidRDefault="005B3818" w:rsidP="00E90B75">
            <w:pPr>
              <w:rPr>
                <w:b w:val="0"/>
              </w:rPr>
            </w:pPr>
            <w:r>
              <w:t>Topic</w:t>
            </w:r>
            <w:r w:rsidR="00503E3A">
              <w:t xml:space="preserve"> 3</w:t>
            </w:r>
          </w:p>
          <w:p w14:paraId="080D95BB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4389CBE7" w14:textId="3B1A12D1" w:rsidR="005B3818" w:rsidRDefault="005B3818" w:rsidP="00E90B75"/>
        </w:tc>
        <w:sdt>
          <w:sdtPr>
            <w:rPr>
              <w:rStyle w:val="Emphasis"/>
            </w:rPr>
            <w:id w:val="963232817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1860375C" w14:textId="711FD297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0547688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E38811D" w14:textId="4C85C048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082F9D3D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A6FE76A" w14:textId="717FECBF" w:rsidR="005B3818" w:rsidRDefault="005B3818" w:rsidP="00E90B75">
            <w:pPr>
              <w:rPr>
                <w:b w:val="0"/>
              </w:rPr>
            </w:pPr>
            <w:r>
              <w:t>Topic</w:t>
            </w:r>
            <w:r w:rsidR="00503E3A">
              <w:t xml:space="preserve"> </w:t>
            </w:r>
            <w:r w:rsidR="00BA3BDB">
              <w:t>4</w:t>
            </w:r>
          </w:p>
          <w:p w14:paraId="4543802E" w14:textId="77777777" w:rsidR="005B3818" w:rsidRDefault="005B3818" w:rsidP="00E90B75">
            <w:pPr>
              <w:rPr>
                <w:b w:val="0"/>
              </w:rPr>
            </w:pPr>
          </w:p>
          <w:p w14:paraId="4DEEFD9F" w14:textId="499935C8" w:rsidR="005B3818" w:rsidRDefault="005B3818" w:rsidP="00503E3A">
            <w:pPr>
              <w:jc w:val="left"/>
            </w:pPr>
          </w:p>
        </w:tc>
        <w:sdt>
          <w:sdtPr>
            <w:rPr>
              <w:rStyle w:val="Emphasis"/>
            </w:rPr>
            <w:id w:val="348225596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64848D62" w14:textId="6EA2613F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2927605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4C30D386" w14:textId="0C9814A3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2B45C933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75FF4A2" w14:textId="47101E0E" w:rsidR="005B3818" w:rsidRDefault="005B3818" w:rsidP="00E90B75">
            <w:pPr>
              <w:rPr>
                <w:b w:val="0"/>
              </w:rPr>
            </w:pPr>
            <w:r>
              <w:t>Topic</w:t>
            </w:r>
            <w:r w:rsidR="00503E3A">
              <w:t xml:space="preserve"> </w:t>
            </w:r>
            <w:r w:rsidR="00BA3BDB">
              <w:t>5</w:t>
            </w:r>
          </w:p>
          <w:p w14:paraId="3B25C9F8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7F261D91" w14:textId="7961E1F1" w:rsidR="005B3818" w:rsidRDefault="005B3818" w:rsidP="00E90B75"/>
        </w:tc>
        <w:sdt>
          <w:sdtPr>
            <w:rPr>
              <w:rStyle w:val="Emphasis"/>
            </w:rPr>
            <w:id w:val="-1133867836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74492F6B" w14:textId="45E3A6C5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5099003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6AD23DE" w14:textId="493AAA7E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B3818" w:rsidRPr="00E90B75" w14:paraId="796A1F9D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756E507" w14:textId="77777777" w:rsidR="005B3818" w:rsidRDefault="005B3818" w:rsidP="00E90B75">
            <w:pPr>
              <w:rPr>
                <w:b w:val="0"/>
              </w:rPr>
            </w:pPr>
            <w:r>
              <w:t>Other Business</w:t>
            </w:r>
          </w:p>
          <w:p w14:paraId="3A2E0137" w14:textId="77777777" w:rsidR="005B3818" w:rsidRDefault="005B3818" w:rsidP="00503E3A">
            <w:pPr>
              <w:jc w:val="left"/>
              <w:rPr>
                <w:b w:val="0"/>
              </w:rPr>
            </w:pPr>
          </w:p>
          <w:p w14:paraId="2C6F6AD0" w14:textId="7546DA34" w:rsidR="005B3818" w:rsidRDefault="005B3818" w:rsidP="00E90B75"/>
        </w:tc>
        <w:sdt>
          <w:sdtPr>
            <w:rPr>
              <w:rStyle w:val="Emphasis"/>
            </w:rPr>
            <w:id w:val="-1091764117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49618202" w14:textId="2F201A51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4965355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3CC55567" w14:textId="2DB79D2F" w:rsidR="005B3818" w:rsidRDefault="008145F6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252FEC11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51326AF" w14:textId="2A97B01A" w:rsidR="00A414BA" w:rsidRDefault="00503E3A" w:rsidP="00E90B75">
            <w:pPr>
              <w:rPr>
                <w:b w:val="0"/>
              </w:rPr>
            </w:pPr>
            <w:r w:rsidRPr="00E90B75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087A9FE" wp14:editId="695C2F68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284204</wp:posOffset>
                  </wp:positionV>
                  <wp:extent cx="727200" cy="723600"/>
                  <wp:effectExtent l="0" t="0" r="0" b="0"/>
                  <wp:wrapNone/>
                  <wp:docPr id="9" name="Picture 9" descr="Calendar and clock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alendar and clock with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7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414BA" w:rsidRPr="00E90B75">
              <w:t>Next meeting</w:t>
            </w:r>
          </w:p>
          <w:p w14:paraId="0FBA673A" w14:textId="7C1AE349" w:rsidR="00503E3A" w:rsidRPr="00E90B75" w:rsidRDefault="00503E3A" w:rsidP="00E90B75"/>
          <w:p w14:paraId="3ABFDBB8" w14:textId="29F802FF" w:rsidR="008D713D" w:rsidRPr="00E90B75" w:rsidRDefault="008D713D" w:rsidP="00E90B75"/>
        </w:tc>
        <w:sdt>
          <w:sdtPr>
            <w:rPr>
              <w:rStyle w:val="Emphasis"/>
            </w:rPr>
            <w:id w:val="-333148622"/>
            <w:placeholder>
              <w:docPart w:val="DefaultPlaceholder_-1854013440"/>
            </w:placeholder>
            <w:showingPlcHdr/>
          </w:sdtPr>
          <w:sdtEndPr>
            <w:rPr>
              <w:rStyle w:val="Emphasis"/>
            </w:rPr>
          </w:sdtEndPr>
          <w:sdtContent>
            <w:tc>
              <w:tcPr>
                <w:tcW w:w="3823" w:type="dxa"/>
              </w:tcPr>
              <w:p w14:paraId="23165B69" w14:textId="5C10FA4A" w:rsidR="00A414BA" w:rsidRPr="00E103C3" w:rsidRDefault="00D61CA2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1140B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</w:rPr>
            <w:id w:val="1949344771"/>
            <w:placeholder>
              <w:docPart w:val="3D80A7F2F9054E8ABB8A3F75745F32EC"/>
            </w:placeholder>
            <w:showingPlcHdr/>
          </w:sdtPr>
          <w:sdtEndPr>
            <w:rPr>
              <w:i w:val="0"/>
              <w:iCs w:val="0"/>
            </w:rPr>
          </w:sdtEndPr>
          <w:sdtContent>
            <w:tc>
              <w:tcPr>
                <w:tcW w:w="2268" w:type="dxa"/>
              </w:tcPr>
              <w:p w14:paraId="2BBDA356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414BA" w:rsidRPr="00E90B75" w14:paraId="7A886174" w14:textId="77777777" w:rsidTr="00503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A800924" w14:textId="77777777" w:rsidR="00A414BA" w:rsidRPr="00E90B75" w:rsidRDefault="00A414BA" w:rsidP="00E90B75">
            <w:r w:rsidRPr="00E90B75">
              <w:t>What we appreciate</w:t>
            </w:r>
          </w:p>
          <w:p w14:paraId="5CEB700F" w14:textId="77777777" w:rsidR="008D713D" w:rsidRPr="00E90B75" w:rsidRDefault="008D713D" w:rsidP="00E90B75">
            <w:r w:rsidRPr="00E90B75">
              <w:rPr>
                <w:noProof/>
              </w:rPr>
              <w:drawing>
                <wp:inline distT="0" distB="0" distL="0" distR="0" wp14:anchorId="415062D7" wp14:editId="1F110A1C">
                  <wp:extent cx="723600" cy="723600"/>
                  <wp:effectExtent l="0" t="0" r="635" b="0"/>
                  <wp:docPr id="10" name="Picture 10" descr="A group of three people sitting at a table with their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three people sitting at a table with their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00" cy="7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</w:tcPr>
          <w:sdt>
            <w:sdtPr>
              <w:rPr>
                <w:rStyle w:val="Emphasis"/>
              </w:rPr>
              <w:id w:val="875352233"/>
              <w:placeholder>
                <w:docPart w:val="9E99D4CB2CC840CBAD77BB8BCC003546"/>
              </w:placeholder>
            </w:sdtPr>
            <w:sdtEndPr>
              <w:rPr>
                <w:rStyle w:val="Emphasis"/>
              </w:rPr>
            </w:sdtEndPr>
            <w:sdtContent>
              <w:p w14:paraId="4F36E250" w14:textId="77777777" w:rsidR="00A414BA" w:rsidRPr="00E103C3" w:rsidRDefault="00A414BA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Emphasis"/>
                  </w:rPr>
                </w:pPr>
                <w:r w:rsidRPr="00E103C3">
                  <w:rPr>
                    <w:rStyle w:val="Emphasis"/>
                  </w:rPr>
                  <w:t>What have you both appreciated about your time together?</w:t>
                </w:r>
              </w:p>
            </w:sdtContent>
          </w:sdt>
        </w:tc>
        <w:sdt>
          <w:sdtPr>
            <w:id w:val="126367366"/>
            <w:placeholder>
              <w:docPart w:val="3D80A7F2F9054E8ABB8A3F75745F32EC"/>
            </w:placeholder>
            <w:showingPlcHdr/>
          </w:sdtPr>
          <w:sdtEndPr/>
          <w:sdtContent>
            <w:tc>
              <w:tcPr>
                <w:tcW w:w="2268" w:type="dxa"/>
              </w:tcPr>
              <w:p w14:paraId="0795025D" w14:textId="77777777" w:rsidR="00A414BA" w:rsidRPr="00E90B75" w:rsidRDefault="006C079B" w:rsidP="00E90B7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F1A7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21DF88" w14:textId="50C070E4" w:rsidR="00E77064" w:rsidRPr="00E77064" w:rsidRDefault="00D5667D" w:rsidP="00E77064">
      <w:pPr>
        <w:pStyle w:val="CommentText"/>
        <w:jc w:val="center"/>
      </w:pPr>
      <w:r w:rsidRPr="005B3818">
        <w:rPr>
          <w:i w:val="0"/>
          <w:iCs w:val="0"/>
          <w:sz w:val="20"/>
          <w:szCs w:val="20"/>
        </w:rPr>
        <w:t>VALID developed this template</w:t>
      </w:r>
      <w:r w:rsidR="005B3818" w:rsidRPr="005B3818">
        <w:rPr>
          <w:i w:val="0"/>
          <w:iCs w:val="0"/>
          <w:sz w:val="20"/>
          <w:szCs w:val="20"/>
        </w:rPr>
        <w:t xml:space="preserve">. Use it with your </w:t>
      </w:r>
      <w:r w:rsidRPr="005B3818">
        <w:rPr>
          <w:i w:val="0"/>
          <w:iCs w:val="0"/>
          <w:sz w:val="20"/>
          <w:szCs w:val="20"/>
        </w:rPr>
        <w:t>organisation</w:t>
      </w:r>
      <w:r w:rsidR="005B3818" w:rsidRPr="005B3818">
        <w:rPr>
          <w:i w:val="0"/>
          <w:iCs w:val="0"/>
          <w:sz w:val="20"/>
          <w:szCs w:val="20"/>
        </w:rPr>
        <w:t>’</w:t>
      </w:r>
      <w:r w:rsidRPr="005B3818">
        <w:rPr>
          <w:i w:val="0"/>
          <w:iCs w:val="0"/>
          <w:sz w:val="20"/>
          <w:szCs w:val="20"/>
        </w:rPr>
        <w:t xml:space="preserve">s </w:t>
      </w:r>
      <w:r w:rsidR="005B3818" w:rsidRPr="005B3818">
        <w:rPr>
          <w:i w:val="0"/>
          <w:iCs w:val="0"/>
          <w:sz w:val="20"/>
          <w:szCs w:val="20"/>
        </w:rPr>
        <w:t>policies a</w:t>
      </w:r>
      <w:r w:rsidRPr="005B3818">
        <w:rPr>
          <w:i w:val="0"/>
          <w:iCs w:val="0"/>
          <w:sz w:val="20"/>
          <w:szCs w:val="20"/>
        </w:rPr>
        <w:t>nd procedures</w:t>
      </w:r>
      <w:r w:rsidR="00E77064">
        <w:rPr>
          <w:i w:val="0"/>
          <w:iCs w:val="0"/>
          <w:sz w:val="20"/>
          <w:szCs w:val="20"/>
        </w:rPr>
        <w:t>.</w:t>
      </w:r>
    </w:p>
    <w:sectPr w:rsidR="00E77064" w:rsidRPr="00E77064" w:rsidSect="00503E3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276" w:left="144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BF7D" w14:textId="77777777" w:rsidR="002F50A6" w:rsidRDefault="002F50A6" w:rsidP="007C0727">
      <w:pPr>
        <w:spacing w:before="0" w:after="0" w:line="240" w:lineRule="auto"/>
      </w:pPr>
      <w:r>
        <w:separator/>
      </w:r>
    </w:p>
  </w:endnote>
  <w:endnote w:type="continuationSeparator" w:id="0">
    <w:p w14:paraId="63B66A5D" w14:textId="77777777" w:rsidR="002F50A6" w:rsidRDefault="002F50A6" w:rsidP="007C07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A8475F-2A9A-461C-AE23-72F0B7D175F0}"/>
    <w:embedBold r:id="rId2" w:fontKey="{24F14681-1684-4365-84AB-C37F52817489}"/>
    <w:embedItalic r:id="rId3" w:fontKey="{3C8C9D12-A7AC-4923-9C10-C6DD404A24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E5B634-619A-40D0-82CF-793A69D90C55}"/>
    <w:embedBold r:id="rId5" w:fontKey="{950FA075-B41B-49AF-AB85-A1C0FDFA83A4}"/>
    <w:embedBoldItalic r:id="rId6" w:fontKey="{0473C4FD-BED6-4679-B6D6-C61BF6E676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A0203AA-BDB2-4DBE-9E86-D513CE41A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A5BD6" w14:textId="77777777" w:rsidR="00F32924" w:rsidRPr="00695EAC" w:rsidRDefault="00695EAC" w:rsidP="00695EA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6A558E" wp14:editId="0860F192">
          <wp:simplePos x="0" y="0"/>
          <wp:positionH relativeFrom="column">
            <wp:posOffset>-1021715</wp:posOffset>
          </wp:positionH>
          <wp:positionV relativeFrom="paragraph">
            <wp:posOffset>-343535</wp:posOffset>
          </wp:positionV>
          <wp:extent cx="7776000" cy="889277"/>
          <wp:effectExtent l="0" t="0" r="0" b="6350"/>
          <wp:wrapNone/>
          <wp:docPr id="1073741862" name="Picture 10737418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889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924" w:rsidRPr="00695EAC">
      <w:t xml:space="preserve">Page </w:t>
    </w:r>
    <w:r w:rsidR="00F32924" w:rsidRPr="00695EAC">
      <w:fldChar w:fldCharType="begin"/>
    </w:r>
    <w:r w:rsidR="00F32924" w:rsidRPr="00695EAC">
      <w:instrText xml:space="preserve"> PAGE   \* MERGEFORMAT </w:instrText>
    </w:r>
    <w:r w:rsidR="00F32924" w:rsidRPr="00695EAC">
      <w:fldChar w:fldCharType="separate"/>
    </w:r>
    <w:r w:rsidR="00F32924" w:rsidRPr="00695EAC">
      <w:t>1</w:t>
    </w:r>
    <w:r w:rsidR="00F32924" w:rsidRPr="00695EA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F014D" w14:textId="77777777" w:rsidR="00EC0C68" w:rsidRPr="00695EAC" w:rsidRDefault="00EC0C68" w:rsidP="00EC0C68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FBBF21A" wp14:editId="6843DAA9">
          <wp:simplePos x="0" y="0"/>
          <wp:positionH relativeFrom="column">
            <wp:posOffset>-1021715</wp:posOffset>
          </wp:positionH>
          <wp:positionV relativeFrom="paragraph">
            <wp:posOffset>-343535</wp:posOffset>
          </wp:positionV>
          <wp:extent cx="7776000" cy="889277"/>
          <wp:effectExtent l="0" t="0" r="0" b="6350"/>
          <wp:wrapNone/>
          <wp:docPr id="1073741864" name="Picture 10737418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889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5EAC">
      <w:t xml:space="preserve">Page </w:t>
    </w:r>
    <w:r w:rsidRPr="00695EAC">
      <w:fldChar w:fldCharType="begin"/>
    </w:r>
    <w:r w:rsidRPr="00695EAC">
      <w:instrText xml:space="preserve"> PAGE   \* MERGEFORMAT </w:instrText>
    </w:r>
    <w:r w:rsidRPr="00695EAC">
      <w:fldChar w:fldCharType="separate"/>
    </w:r>
    <w:r>
      <w:t>2</w:t>
    </w:r>
    <w:r w:rsidRPr="00695EA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37114" w14:textId="77777777" w:rsidR="002F50A6" w:rsidRDefault="002F50A6" w:rsidP="007C0727">
      <w:pPr>
        <w:spacing w:before="0" w:after="0" w:line="240" w:lineRule="auto"/>
      </w:pPr>
      <w:r>
        <w:separator/>
      </w:r>
    </w:p>
  </w:footnote>
  <w:footnote w:type="continuationSeparator" w:id="0">
    <w:p w14:paraId="48F40D29" w14:textId="77777777" w:rsidR="002F50A6" w:rsidRDefault="002F50A6" w:rsidP="007C07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F8567" w14:textId="35287C73" w:rsidR="00EC0C68" w:rsidRPr="00D265E5" w:rsidRDefault="00EC0C68" w:rsidP="00EC0C68">
    <w:pPr>
      <w:pStyle w:val="Heading1"/>
    </w:pPr>
    <w:r w:rsidRPr="00D265E5">
      <w:rPr>
        <w:noProof/>
      </w:rPr>
      <w:drawing>
        <wp:anchor distT="0" distB="0" distL="114300" distR="114300" simplePos="0" relativeHeight="251662336" behindDoc="1" locked="0" layoutInCell="1" allowOverlap="1" wp14:anchorId="00C00840" wp14:editId="62093605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76000" cy="1716511"/>
          <wp:effectExtent l="0" t="0" r="0" b="0"/>
          <wp:wrapNone/>
          <wp:docPr id="1073741861" name="Picture 10737418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716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9FA">
      <w:t>Meeting Agenda</w:t>
    </w:r>
    <w:r w:rsidRPr="00D265E5">
      <w:t xml:space="preserve"> template</w:t>
    </w:r>
  </w:p>
  <w:p w14:paraId="745DB0BC" w14:textId="77777777" w:rsidR="00EC0C68" w:rsidRDefault="00EC0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EE960" w14:textId="77777777" w:rsidR="007C0727" w:rsidRPr="00D265E5" w:rsidRDefault="00D265E5" w:rsidP="00D265E5">
    <w:pPr>
      <w:pStyle w:val="Heading1"/>
    </w:pPr>
    <w:r w:rsidRPr="00D265E5">
      <w:rPr>
        <w:noProof/>
      </w:rPr>
      <w:drawing>
        <wp:anchor distT="0" distB="0" distL="114300" distR="114300" simplePos="0" relativeHeight="251660288" behindDoc="1" locked="0" layoutInCell="1" allowOverlap="1" wp14:anchorId="0A201E5F" wp14:editId="0D39DC0F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76000" cy="1716511"/>
          <wp:effectExtent l="0" t="0" r="0" b="0"/>
          <wp:wrapNone/>
          <wp:docPr id="1073741863" name="Picture 10737418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716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0A6">
      <w:t>Meeting Agenda</w:t>
    </w:r>
    <w:r w:rsidRPr="00D265E5">
      <w:t xml:space="preserve">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22pt;height:18pt" o:bullet="t">
        <v:imagedata r:id="rId1" o:title="quote_marks"/>
      </v:shape>
    </w:pict>
  </w:numPicBullet>
  <w:numPicBullet w:numPicBulletId="1">
    <w:pict>
      <v:shape id="_x0000_i1073" type="#_x0000_t75" style="width:31.5pt;height:33.5pt" o:bullet="t">
        <v:imagedata r:id="rId2" o:title="quote_marks_grey"/>
      </v:shape>
    </w:pict>
  </w:numPicBullet>
  <w:numPicBullet w:numPicBulletId="2">
    <w:pict>
      <v:shape id="_x0000_i1074" type="#_x0000_t75" style="width:15.5pt;height:12.5pt" o:bullet="t">
        <v:imagedata r:id="rId3" o:title="quote_marks_grey_1"/>
      </v:shape>
    </w:pict>
  </w:numPicBullet>
  <w:abstractNum w:abstractNumId="0" w15:restartNumberingAfterBreak="0">
    <w:nsid w:val="FFFFFF7C"/>
    <w:multiLevelType w:val="singleLevel"/>
    <w:tmpl w:val="D42298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187E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E0D1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EE2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467A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74AE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76F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B49F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9C9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D82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8100E"/>
    <w:multiLevelType w:val="hybridMultilevel"/>
    <w:tmpl w:val="F95A75F2"/>
    <w:lvl w:ilvl="0" w:tplc="28D0F922">
      <w:start w:val="1"/>
      <w:numFmt w:val="bullet"/>
      <w:pStyle w:val="IntenseQuote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5262458"/>
    <w:multiLevelType w:val="hybridMultilevel"/>
    <w:tmpl w:val="DF5684EA"/>
    <w:lvl w:ilvl="0" w:tplc="9AF2D63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g3iNnBKEOr66s48zLYp88QDLTqZtmNeLF6p3QqmdH3Kck4WpA5f/immb5QYkXqxqkaoK0IsJNBOeabNzRvstIA==" w:salt="M4jMstuhVdqHsHOdD9ROlQ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0A6"/>
    <w:rsid w:val="0000179A"/>
    <w:rsid w:val="00031C33"/>
    <w:rsid w:val="000F3F18"/>
    <w:rsid w:val="00106395"/>
    <w:rsid w:val="00157189"/>
    <w:rsid w:val="001829FA"/>
    <w:rsid w:val="001C3337"/>
    <w:rsid w:val="001F7417"/>
    <w:rsid w:val="00202F0A"/>
    <w:rsid w:val="002639C2"/>
    <w:rsid w:val="00263FFA"/>
    <w:rsid w:val="002B136B"/>
    <w:rsid w:val="002B1EB1"/>
    <w:rsid w:val="002E567E"/>
    <w:rsid w:val="002E714F"/>
    <w:rsid w:val="002F50A6"/>
    <w:rsid w:val="003C7CDD"/>
    <w:rsid w:val="003F0440"/>
    <w:rsid w:val="00427B82"/>
    <w:rsid w:val="00503E3A"/>
    <w:rsid w:val="00517505"/>
    <w:rsid w:val="005225E3"/>
    <w:rsid w:val="0053206E"/>
    <w:rsid w:val="0053760A"/>
    <w:rsid w:val="005503A2"/>
    <w:rsid w:val="00561896"/>
    <w:rsid w:val="0056436C"/>
    <w:rsid w:val="005B3818"/>
    <w:rsid w:val="00614484"/>
    <w:rsid w:val="006959E8"/>
    <w:rsid w:val="00695EAC"/>
    <w:rsid w:val="006C079B"/>
    <w:rsid w:val="006C47A7"/>
    <w:rsid w:val="007101CC"/>
    <w:rsid w:val="007C0727"/>
    <w:rsid w:val="007C2089"/>
    <w:rsid w:val="007D4D1D"/>
    <w:rsid w:val="007D5428"/>
    <w:rsid w:val="007E648C"/>
    <w:rsid w:val="008145F6"/>
    <w:rsid w:val="00823AF5"/>
    <w:rsid w:val="00873514"/>
    <w:rsid w:val="008D58E9"/>
    <w:rsid w:val="008D713D"/>
    <w:rsid w:val="008F2ADC"/>
    <w:rsid w:val="008F7968"/>
    <w:rsid w:val="00913713"/>
    <w:rsid w:val="009B5ADD"/>
    <w:rsid w:val="009E2BDF"/>
    <w:rsid w:val="00A10742"/>
    <w:rsid w:val="00A414BA"/>
    <w:rsid w:val="00A6435C"/>
    <w:rsid w:val="00A83DA6"/>
    <w:rsid w:val="00AB27A8"/>
    <w:rsid w:val="00AD77D3"/>
    <w:rsid w:val="00B13DAD"/>
    <w:rsid w:val="00B45989"/>
    <w:rsid w:val="00B7665B"/>
    <w:rsid w:val="00B83E9F"/>
    <w:rsid w:val="00BA3BDB"/>
    <w:rsid w:val="00BA4072"/>
    <w:rsid w:val="00BB07EB"/>
    <w:rsid w:val="00BD099A"/>
    <w:rsid w:val="00C97DDF"/>
    <w:rsid w:val="00CA2E1F"/>
    <w:rsid w:val="00CB434F"/>
    <w:rsid w:val="00CE7C77"/>
    <w:rsid w:val="00D265E5"/>
    <w:rsid w:val="00D5667D"/>
    <w:rsid w:val="00D61CA2"/>
    <w:rsid w:val="00D94B4C"/>
    <w:rsid w:val="00D97DD6"/>
    <w:rsid w:val="00DE6B8B"/>
    <w:rsid w:val="00E103C3"/>
    <w:rsid w:val="00E10F99"/>
    <w:rsid w:val="00E77064"/>
    <w:rsid w:val="00E84CAB"/>
    <w:rsid w:val="00E90B75"/>
    <w:rsid w:val="00EC0C68"/>
    <w:rsid w:val="00EE1C00"/>
    <w:rsid w:val="00F06257"/>
    <w:rsid w:val="00F32924"/>
    <w:rsid w:val="00F32BED"/>
    <w:rsid w:val="00F6697C"/>
    <w:rsid w:val="00FA3640"/>
    <w:rsid w:val="00FB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AEB1E1"/>
  <w14:defaultImageDpi w14:val="32767"/>
  <w15:chartTrackingRefBased/>
  <w15:docId w15:val="{EDF8477B-3502-4521-85EE-9E84FD3B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989"/>
    <w:pPr>
      <w:spacing w:before="120" w:after="120" w:line="288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65E5"/>
    <w:pPr>
      <w:keepNext/>
      <w:keepLines/>
      <w:spacing w:before="0" w:after="1080"/>
      <w:outlineLvl w:val="0"/>
    </w:pPr>
    <w:rPr>
      <w:rFonts w:eastAsiaTheme="majorEastAsia" w:cstheme="minorHAnsi"/>
      <w:b/>
      <w:bCs/>
      <w:color w:val="FFFFFF" w:themeColor="background1"/>
      <w:sz w:val="56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417"/>
    <w:pPr>
      <w:keepNext/>
      <w:keepLines/>
      <w:spacing w:before="240" w:after="0" w:line="240" w:lineRule="auto"/>
      <w:outlineLvl w:val="1"/>
    </w:pPr>
    <w:rPr>
      <w:rFonts w:eastAsiaTheme="majorEastAsia" w:cstheme="minorHAnsi"/>
      <w:b/>
      <w:bCs/>
      <w:color w:val="121278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7417"/>
    <w:pPr>
      <w:keepNext/>
      <w:keepLines/>
      <w:spacing w:before="360" w:after="0"/>
      <w:outlineLvl w:val="2"/>
    </w:pPr>
    <w:rPr>
      <w:rFonts w:asciiTheme="majorHAnsi" w:eastAsiaTheme="majorEastAsia" w:hAnsiTheme="majorHAnsi" w:cstheme="majorBidi"/>
      <w:b/>
      <w:bCs/>
      <w:color w:val="121278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417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bCs/>
      <w:i/>
      <w:iCs/>
      <w:color w:val="121278"/>
      <w:sz w:val="32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7417"/>
    <w:pPr>
      <w:spacing w:before="360" w:after="0"/>
      <w:outlineLvl w:val="4"/>
    </w:pPr>
    <w:rPr>
      <w:i/>
      <w:iCs/>
      <w:color w:val="1212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727"/>
  </w:style>
  <w:style w:type="paragraph" w:styleId="Footer">
    <w:name w:val="footer"/>
    <w:basedOn w:val="Normal"/>
    <w:link w:val="FooterChar"/>
    <w:uiPriority w:val="99"/>
    <w:unhideWhenUsed/>
    <w:rsid w:val="00695EAC"/>
    <w:pPr>
      <w:tabs>
        <w:tab w:val="center" w:pos="4513"/>
        <w:tab w:val="right" w:pos="9026"/>
      </w:tabs>
      <w:spacing w:after="0" w:line="240" w:lineRule="auto"/>
      <w:ind w:right="-567"/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695EAC"/>
    <w:rPr>
      <w:color w:val="FFFFFF" w:themeColor="background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DA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83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asyReadTable">
    <w:name w:val="Easy Read Table"/>
    <w:basedOn w:val="TableNormal"/>
    <w:uiPriority w:val="99"/>
    <w:rsid w:val="00EC0C68"/>
    <w:pPr>
      <w:spacing w:after="0" w:line="240" w:lineRule="auto"/>
    </w:pPr>
    <w:tblPr>
      <w:tblBorders>
        <w:top w:val="single" w:sz="4" w:space="0" w:color="121278"/>
        <w:bottom w:val="single" w:sz="4" w:space="0" w:color="121278"/>
        <w:insideH w:val="single" w:sz="4" w:space="0" w:color="121278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contextualSpacing w:val="0"/>
      </w:pPr>
      <w:rPr>
        <w:b/>
        <w:color w:val="11034C"/>
      </w:rPr>
      <w:tblPr/>
      <w:tcPr>
        <w:shd w:val="clear" w:color="auto" w:fill="C7C7FD"/>
      </w:tcPr>
    </w:tblStylePr>
    <w:tblStylePr w:type="firstCol">
      <w:pPr>
        <w:wordWrap/>
        <w:jc w:val="center"/>
      </w:pPr>
      <w:rPr>
        <w:b/>
      </w:rPr>
    </w:tblStylePr>
    <w:tblStylePr w:type="nwCell">
      <w:pPr>
        <w:wordWrap/>
        <w:jc w:val="left"/>
      </w:pPr>
    </w:tblStylePr>
  </w:style>
  <w:style w:type="character" w:styleId="Strong">
    <w:name w:val="Strong"/>
    <w:basedOn w:val="DefaultParagraphFont"/>
    <w:uiPriority w:val="22"/>
    <w:qFormat/>
    <w:rsid w:val="00A83DA6"/>
    <w:rPr>
      <w:b/>
      <w:bCs/>
    </w:rPr>
  </w:style>
  <w:style w:type="character" w:styleId="Emphasis">
    <w:name w:val="Emphasis"/>
    <w:basedOn w:val="DefaultParagraphFont"/>
    <w:uiPriority w:val="20"/>
    <w:qFormat/>
    <w:rsid w:val="00A83DA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265E5"/>
    <w:rPr>
      <w:rFonts w:eastAsiaTheme="majorEastAsia" w:cstheme="minorHAnsi"/>
      <w:b/>
      <w:bCs/>
      <w:color w:val="FFFFFF" w:themeColor="background1"/>
      <w:sz w:val="5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1F7417"/>
    <w:rPr>
      <w:rFonts w:eastAsiaTheme="majorEastAsia" w:cstheme="minorHAnsi"/>
      <w:b/>
      <w:bCs/>
      <w:color w:val="121278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1F7417"/>
    <w:rPr>
      <w:rFonts w:asciiTheme="majorHAnsi" w:eastAsiaTheme="majorEastAsia" w:hAnsiTheme="majorHAnsi" w:cstheme="majorBidi"/>
      <w:b/>
      <w:bCs/>
      <w:color w:val="121278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1F7417"/>
    <w:rPr>
      <w:rFonts w:asciiTheme="majorHAnsi" w:eastAsiaTheme="majorEastAsia" w:hAnsiTheme="majorHAnsi" w:cstheme="majorBidi"/>
      <w:b/>
      <w:bCs/>
      <w:i/>
      <w:iCs/>
      <w:color w:val="121278"/>
      <w:sz w:val="3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F7417"/>
    <w:rPr>
      <w:i/>
      <w:iCs/>
      <w:color w:val="121278"/>
      <w:sz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53206E"/>
  </w:style>
  <w:style w:type="character" w:customStyle="1" w:styleId="TitleChar">
    <w:name w:val="Title Char"/>
    <w:basedOn w:val="DefaultParagraphFont"/>
    <w:link w:val="Title"/>
    <w:uiPriority w:val="10"/>
    <w:rsid w:val="0053206E"/>
    <w:rPr>
      <w:rFonts w:eastAsiaTheme="majorEastAsia" w:cstheme="minorHAnsi"/>
      <w:b/>
      <w:bCs/>
      <w:color w:val="121278"/>
      <w:sz w:val="40"/>
      <w:szCs w:val="4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53206E"/>
  </w:style>
  <w:style w:type="character" w:customStyle="1" w:styleId="SubtitleChar">
    <w:name w:val="Subtitle Char"/>
    <w:basedOn w:val="DefaultParagraphFont"/>
    <w:link w:val="Subtitle"/>
    <w:uiPriority w:val="11"/>
    <w:rsid w:val="0053206E"/>
    <w:rPr>
      <w:rFonts w:asciiTheme="majorHAnsi" w:eastAsiaTheme="majorEastAsia" w:hAnsiTheme="majorHAnsi" w:cstheme="majorBidi"/>
      <w:b/>
      <w:bCs/>
      <w:color w:val="121278"/>
      <w:sz w:val="36"/>
      <w:szCs w:val="36"/>
    </w:rPr>
  </w:style>
  <w:style w:type="paragraph" w:styleId="TOCHeading">
    <w:name w:val="TOC Heading"/>
    <w:next w:val="Normal"/>
    <w:uiPriority w:val="39"/>
    <w:unhideWhenUsed/>
    <w:qFormat/>
    <w:rsid w:val="00106395"/>
    <w:pPr>
      <w:pBdr>
        <w:bottom w:val="single" w:sz="4" w:space="1" w:color="7F7F7F" w:themeColor="text1" w:themeTint="80"/>
      </w:pBdr>
    </w:pPr>
    <w:rPr>
      <w:rFonts w:eastAsiaTheme="majorEastAsia" w:cstheme="minorHAnsi"/>
      <w:b/>
      <w:bCs/>
      <w:color w:val="121278"/>
      <w:sz w:val="44"/>
      <w:szCs w:val="44"/>
    </w:rPr>
  </w:style>
  <w:style w:type="paragraph" w:styleId="TOC1">
    <w:name w:val="toc 1"/>
    <w:basedOn w:val="Normal"/>
    <w:next w:val="Normal"/>
    <w:autoRedefine/>
    <w:uiPriority w:val="39"/>
    <w:unhideWhenUsed/>
    <w:rsid w:val="00B45989"/>
    <w:pPr>
      <w:tabs>
        <w:tab w:val="righ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45989"/>
    <w:pPr>
      <w:tabs>
        <w:tab w:val="right" w:pos="9016"/>
      </w:tabs>
      <w:spacing w:after="100"/>
      <w:ind w:left="28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B5ADD"/>
    <w:rPr>
      <w:b/>
      <w:color w:val="121278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45989"/>
    <w:pPr>
      <w:tabs>
        <w:tab w:val="right" w:pos="9016"/>
      </w:tabs>
      <w:spacing w:after="100"/>
      <w:ind w:left="560"/>
    </w:pPr>
    <w:rPr>
      <w:noProof/>
    </w:rPr>
  </w:style>
  <w:style w:type="character" w:styleId="IntenseEmphasis">
    <w:name w:val="Intense Emphasis"/>
    <w:basedOn w:val="DefaultParagraphFont"/>
    <w:uiPriority w:val="21"/>
    <w:qFormat/>
    <w:rsid w:val="00B45989"/>
    <w:rPr>
      <w:i/>
      <w:iCs/>
      <w:color w:val="12127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989"/>
    <w:pPr>
      <w:numPr>
        <w:numId w:val="11"/>
      </w:numPr>
      <w:pBdr>
        <w:top w:val="single" w:sz="4" w:space="10" w:color="7F7F7F" w:themeColor="text1" w:themeTint="80"/>
        <w:bottom w:val="single" w:sz="4" w:space="10" w:color="7F7F7F" w:themeColor="text1" w:themeTint="80"/>
      </w:pBdr>
      <w:spacing w:before="360" w:after="360" w:line="264" w:lineRule="auto"/>
    </w:pPr>
    <w:rPr>
      <w:i/>
      <w:iCs/>
      <w:color w:val="12127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989"/>
    <w:rPr>
      <w:i/>
      <w:iCs/>
      <w:color w:val="121278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45989"/>
    <w:rPr>
      <w:sz w:val="16"/>
      <w:szCs w:val="16"/>
    </w:rPr>
  </w:style>
  <w:style w:type="paragraph" w:styleId="CommentText">
    <w:name w:val="annotation text"/>
    <w:basedOn w:val="FootnoteText"/>
    <w:link w:val="CommentTextChar"/>
    <w:uiPriority w:val="99"/>
    <w:unhideWhenUsed/>
    <w:rsid w:val="00FA3640"/>
    <w:rPr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3640"/>
    <w:rPr>
      <w:i/>
      <w:iCs/>
      <w:sz w:val="24"/>
      <w:szCs w:val="24"/>
    </w:rPr>
  </w:style>
  <w:style w:type="paragraph" w:customStyle="1" w:styleId="IntenseQuote2">
    <w:name w:val="Intense Quote 2"/>
    <w:basedOn w:val="IntenseQuote"/>
    <w:uiPriority w:val="30"/>
    <w:qFormat/>
    <w:rsid w:val="00B45989"/>
    <w:pPr>
      <w:pBdr>
        <w:left w:val="single" w:sz="4" w:space="4" w:color="7F7F7F" w:themeColor="text1" w:themeTint="80"/>
        <w:right w:val="single" w:sz="4" w:space="4" w:color="7F7F7F" w:themeColor="text1" w:themeTint="80"/>
      </w:pBdr>
    </w:pPr>
  </w:style>
  <w:style w:type="character" w:styleId="SubtleReference">
    <w:name w:val="Subtle Reference"/>
    <w:basedOn w:val="DefaultParagraphFont"/>
    <w:uiPriority w:val="31"/>
    <w:qFormat/>
    <w:rsid w:val="00B4598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B4598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B5AD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414BA"/>
    <w:rPr>
      <w:b w:val="0"/>
      <w:i/>
      <w:color w:val="404040" w:themeColor="text1" w:themeTint="BF"/>
    </w:rPr>
  </w:style>
  <w:style w:type="character" w:customStyle="1" w:styleId="None">
    <w:name w:val="None"/>
    <w:rsid w:val="00BA4072"/>
  </w:style>
  <w:style w:type="paragraph" w:customStyle="1" w:styleId="Images">
    <w:name w:val="Images"/>
    <w:basedOn w:val="Normal"/>
    <w:qFormat/>
    <w:rsid w:val="007D5428"/>
    <w:pPr>
      <w:spacing w:before="240" w:after="240"/>
      <w:jc w:val="center"/>
    </w:pPr>
    <w:rPr>
      <w:noProof/>
    </w:rPr>
  </w:style>
  <w:style w:type="paragraph" w:styleId="FootnoteText">
    <w:name w:val="footnote text"/>
    <w:basedOn w:val="Normal"/>
    <w:link w:val="FootnoteTextChar"/>
    <w:uiPriority w:val="99"/>
    <w:unhideWhenUsed/>
    <w:rsid w:val="00D5667D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66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7B82"/>
    <w:pPr>
      <w:spacing w:before="120" w:after="120"/>
    </w:pPr>
    <w:rPr>
      <w:b/>
      <w:bCs/>
      <w:i w:val="0"/>
      <w:iCs w:val="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7B82"/>
    <w:rPr>
      <w:b/>
      <w:bCs/>
      <w:i w:val="0"/>
      <w:iCs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Employment\Resources%20Folder\Templates%20and%20examples\3750%20-%20VALID%20-%20Meeting%20Agenda_Template_F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80A7F2F9054E8ABB8A3F75745F3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95E51-7B2D-4395-8641-B316E9833063}"/>
      </w:docPartPr>
      <w:docPartBody>
        <w:p w:rsidR="00051604" w:rsidRDefault="00051604">
          <w:pPr>
            <w:pStyle w:val="3D80A7F2F9054E8ABB8A3F75745F32EC"/>
          </w:pPr>
          <w:r w:rsidRPr="00CF1A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9D4CB2CC840CBAD77BB8BCC003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45510-348F-479A-A038-E02CC96ED6F1}"/>
      </w:docPartPr>
      <w:docPartBody>
        <w:p w:rsidR="00051604" w:rsidRDefault="00051604">
          <w:pPr>
            <w:pStyle w:val="9E99D4CB2CC840CBAD77BB8BCC003546"/>
          </w:pPr>
          <w:r w:rsidRPr="008166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BB0B2FE8DA428B8B5F9691D80BC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FC74-364A-4BC9-8BAC-85FD4EA5A708}"/>
      </w:docPartPr>
      <w:docPartBody>
        <w:p w:rsidR="004D3637" w:rsidRDefault="00051604" w:rsidP="00051604">
          <w:pPr>
            <w:pStyle w:val="2FBB0B2FE8DA428B8B5F9691D80BC6A6"/>
          </w:pPr>
          <w:r w:rsidRPr="00DE4B6D">
            <w:rPr>
              <w:rStyle w:val="PlaceholderText"/>
            </w:rPr>
            <w:t>Click or tap to enter a date.</w:t>
          </w:r>
        </w:p>
      </w:docPartBody>
    </w:docPart>
    <w:docPart>
      <w:docPartPr>
        <w:name w:val="9DA29DF33F2A4D34BE242331E24B7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73963-2FFB-4C13-994B-1E27A08D4C9A}"/>
      </w:docPartPr>
      <w:docPartBody>
        <w:p w:rsidR="004D3637" w:rsidRDefault="00051604" w:rsidP="00051604">
          <w:pPr>
            <w:pStyle w:val="9DA29DF33F2A4D34BE242331E24B72CE"/>
          </w:pPr>
          <w:r w:rsidRPr="00B6467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67D41835104A12AF22D2E115687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82BBE-239A-4C2C-ACD7-F2212C35347F}"/>
      </w:docPartPr>
      <w:docPartBody>
        <w:p w:rsidR="004D3637" w:rsidRDefault="00051604" w:rsidP="00051604">
          <w:pPr>
            <w:pStyle w:val="8367D41835104A12AF22D2E115687045"/>
          </w:pPr>
          <w:r w:rsidRPr="00B6467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C4DE0-8B47-4B27-A7F4-3A286708BC31}"/>
      </w:docPartPr>
      <w:docPartBody>
        <w:p w:rsidR="00817841" w:rsidRDefault="004C2D73">
          <w:r w:rsidRPr="001140B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604"/>
    <w:rsid w:val="00051604"/>
    <w:rsid w:val="004C2D73"/>
    <w:rsid w:val="004D3637"/>
    <w:rsid w:val="0081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2D73"/>
    <w:rPr>
      <w:b w:val="0"/>
      <w:i/>
      <w:color w:val="404040" w:themeColor="text1" w:themeTint="BF"/>
    </w:rPr>
  </w:style>
  <w:style w:type="paragraph" w:customStyle="1" w:styleId="3D80A7F2F9054E8ABB8A3F75745F32EC">
    <w:name w:val="3D80A7F2F9054E8ABB8A3F75745F32EC"/>
  </w:style>
  <w:style w:type="paragraph" w:customStyle="1" w:styleId="96825E04137844F18EA0BF4353F4B49B">
    <w:name w:val="96825E04137844F18EA0BF4353F4B49B"/>
  </w:style>
  <w:style w:type="paragraph" w:customStyle="1" w:styleId="9E99D4CB2CC840CBAD77BB8BCC003546">
    <w:name w:val="9E99D4CB2CC840CBAD77BB8BCC003546"/>
  </w:style>
  <w:style w:type="paragraph" w:customStyle="1" w:styleId="97B35FCB416241F9B77A3C6E9E9DF98D">
    <w:name w:val="97B35FCB416241F9B77A3C6E9E9DF98D"/>
  </w:style>
  <w:style w:type="paragraph" w:customStyle="1" w:styleId="2FBB0B2FE8DA428B8B5F9691D80BC6A6">
    <w:name w:val="2FBB0B2FE8DA428B8B5F9691D80BC6A6"/>
    <w:rsid w:val="00051604"/>
  </w:style>
  <w:style w:type="paragraph" w:customStyle="1" w:styleId="9DA29DF33F2A4D34BE242331E24B72CE">
    <w:name w:val="9DA29DF33F2A4D34BE242331E24B72CE"/>
    <w:rsid w:val="00051604"/>
  </w:style>
  <w:style w:type="paragraph" w:customStyle="1" w:styleId="8367D41835104A12AF22D2E115687045">
    <w:name w:val="8367D41835104A12AF22D2E115687045"/>
    <w:rsid w:val="00051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A3881-A544-480A-9E50-4AF082F53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3750 - VALID - Meeting Agenda_Template_FA</Template>
  <TotalTime>1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of Offer</vt:lpstr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Offer</dc:title>
  <dc:subject/>
  <dc:creator>Liz Collier</dc:creator>
  <cp:keywords/>
  <dc:description/>
  <cp:lastModifiedBy>Liz Collier</cp:lastModifiedBy>
  <cp:revision>2</cp:revision>
  <dcterms:created xsi:type="dcterms:W3CDTF">2020-10-14T03:27:00Z</dcterms:created>
  <dcterms:modified xsi:type="dcterms:W3CDTF">2020-10-14T03:27:00Z</dcterms:modified>
</cp:coreProperties>
</file>