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12A5E41" w14:textId="12850F4C" w:rsidR="00D61048" w:rsidRPr="00D61048" w:rsidRDefault="00E75662" w:rsidP="00EC0C68">
      <w:pPr>
        <w:spacing w:before="360"/>
        <w:rPr>
          <w:b/>
          <w:bCs/>
        </w:rPr>
      </w:pPr>
      <w:r>
        <w:rPr>
          <w:b/>
          <w:bCs/>
        </w:rPr>
        <w:t>This template will help you know what to talk about in supervision</w:t>
      </w:r>
    </w:p>
    <w:p w14:paraId="660EBF94" w14:textId="4941BAB7" w:rsidR="00D61048" w:rsidRDefault="00BA3D35" w:rsidP="00BA3D35">
      <w:pPr>
        <w:pStyle w:val="ListParagraph"/>
        <w:numPr>
          <w:ilvl w:val="0"/>
          <w:numId w:val="15"/>
        </w:numPr>
        <w:spacing w:before="360"/>
      </w:pPr>
      <w:r>
        <w:t>You can f</w:t>
      </w:r>
      <w:r w:rsidR="00E75662">
        <w:t xml:space="preserve">ill </w:t>
      </w:r>
      <w:r w:rsidR="00D61048">
        <w:t>in the ‘To talk about’ column</w:t>
      </w:r>
      <w:r w:rsidR="00E75662">
        <w:t xml:space="preserve"> </w:t>
      </w:r>
      <w:r>
        <w:t>and s</w:t>
      </w:r>
      <w:r w:rsidR="00D61048">
        <w:t xml:space="preserve">end </w:t>
      </w:r>
      <w:r>
        <w:t>it</w:t>
      </w:r>
      <w:r w:rsidR="00D61048">
        <w:t xml:space="preserve"> template to your manager </w:t>
      </w:r>
      <w:r>
        <w:t>before the meeting or fill it out together</w:t>
      </w:r>
    </w:p>
    <w:p w14:paraId="511293DF" w14:textId="055711DB" w:rsidR="00D61048" w:rsidRDefault="00D61048" w:rsidP="00D61048">
      <w:pPr>
        <w:pStyle w:val="ListParagraph"/>
        <w:numPr>
          <w:ilvl w:val="0"/>
          <w:numId w:val="15"/>
        </w:numPr>
        <w:spacing w:before="360"/>
      </w:pPr>
      <w:r>
        <w:t>Your manager will fill out the ‘Notes’ column at the meeting</w:t>
      </w:r>
    </w:p>
    <w:p w14:paraId="61A02EB7" w14:textId="49702FE1" w:rsidR="00D61048" w:rsidRDefault="00D61048" w:rsidP="00EC0C68">
      <w:pPr>
        <w:pStyle w:val="ListParagraph"/>
        <w:numPr>
          <w:ilvl w:val="0"/>
          <w:numId w:val="15"/>
        </w:numPr>
        <w:spacing w:before="360"/>
      </w:pPr>
      <w:r>
        <w:t>Your manager will send the completed template back to you after the meeting so that you can do the tasks. They will also keep it in your file</w:t>
      </w:r>
      <w:r w:rsidR="00E75662">
        <w:t>.</w:t>
      </w:r>
    </w:p>
    <w:p w14:paraId="5E4FC113" w14:textId="116EC59F" w:rsidR="00A414BA" w:rsidRDefault="00A414BA" w:rsidP="00EC0C68">
      <w:pPr>
        <w:spacing w:before="360"/>
      </w:pPr>
      <w:r>
        <w:t>Who is meeting?</w:t>
      </w:r>
      <w:r w:rsidR="006C079B">
        <w:t xml:space="preserve"> </w:t>
      </w:r>
      <w:sdt>
        <w:sdtPr>
          <w:alias w:val="Name"/>
          <w:tag w:val="Name"/>
          <w:id w:val="1386988185"/>
          <w:placeholder>
            <w:docPart w:val="BF329FF807314EE29E65DDEA8AA2CCD5"/>
          </w:placeholder>
          <w:temporary/>
          <w:showingPlcHdr/>
        </w:sdtPr>
        <w:sdtEndPr/>
        <w:sdtContent>
          <w:bookmarkStart w:id="0" w:name="_GoBack"/>
          <w:r w:rsidR="006C079B" w:rsidRPr="00CF1A70">
            <w:rPr>
              <w:rStyle w:val="PlaceholderText"/>
            </w:rPr>
            <w:t>Click or tap here to enter text.</w:t>
          </w:r>
          <w:bookmarkEnd w:id="0"/>
        </w:sdtContent>
      </w:sdt>
    </w:p>
    <w:p w14:paraId="2A1944C8" w14:textId="651CD955" w:rsidR="00D61048" w:rsidRPr="00A414BA" w:rsidRDefault="00A414BA" w:rsidP="00A414BA">
      <w:r>
        <w:t xml:space="preserve">Date: </w:t>
      </w:r>
      <w:sdt>
        <w:sdtPr>
          <w:alias w:val="Today's date"/>
          <w:tag w:val="Today's date"/>
          <w:id w:val="-241408318"/>
          <w:placeholder>
            <w:docPart w:val="AF9E4B9711464EFBB0BAC511880749F7"/>
          </w:placeholder>
          <w:temporary/>
          <w:showingPlcHdr/>
          <w:date>
            <w:dateFormat w:val="d MMMM yyyy"/>
            <w:lid w:val="en-AU"/>
            <w:storeMappedDataAs w:val="dateTime"/>
            <w:calendar w:val="gregorian"/>
          </w:date>
        </w:sdtPr>
        <w:sdtEndPr/>
        <w:sdtContent>
          <w:r w:rsidRPr="00DE4B6D">
            <w:rPr>
              <w:rStyle w:val="PlaceholderText"/>
            </w:rPr>
            <w:t>Click or tap to enter a date.</w:t>
          </w:r>
        </w:sdtContent>
      </w:sdt>
    </w:p>
    <w:tbl>
      <w:tblPr>
        <w:tblStyle w:val="EasyReadTable"/>
        <w:tblW w:w="9072" w:type="dxa"/>
        <w:tblLayout w:type="fixed"/>
        <w:tblLook w:val="04A0" w:firstRow="1" w:lastRow="0" w:firstColumn="1" w:lastColumn="0" w:noHBand="0" w:noVBand="1"/>
      </w:tblPr>
      <w:tblGrid>
        <w:gridCol w:w="2835"/>
        <w:gridCol w:w="2835"/>
        <w:gridCol w:w="3402"/>
      </w:tblGrid>
      <w:tr w:rsidR="00A414BA" w:rsidRPr="00E90B75" w14:paraId="3BA7E5E6" w14:textId="77777777" w:rsidTr="005503A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835" w:type="dxa"/>
          </w:tcPr>
          <w:p w14:paraId="340ADF2D" w14:textId="77777777" w:rsidR="00A414BA" w:rsidRPr="00E90B75" w:rsidRDefault="00A414BA" w:rsidP="00E90B75">
            <w:r w:rsidRPr="00E90B75">
              <w:t>Topic</w:t>
            </w:r>
          </w:p>
        </w:tc>
        <w:tc>
          <w:tcPr>
            <w:tcW w:w="2835" w:type="dxa"/>
          </w:tcPr>
          <w:p w14:paraId="20208D41" w14:textId="77777777" w:rsidR="00A414BA" w:rsidRPr="00E90B75" w:rsidRDefault="00A414BA" w:rsidP="00E90B7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E90B75">
              <w:t>To talk about</w:t>
            </w:r>
          </w:p>
        </w:tc>
        <w:tc>
          <w:tcPr>
            <w:tcW w:w="3402" w:type="dxa"/>
          </w:tcPr>
          <w:p w14:paraId="1BD7AA2B" w14:textId="77777777" w:rsidR="00A414BA" w:rsidRPr="00E90B75" w:rsidRDefault="00A414BA" w:rsidP="00E90B7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E90B75">
              <w:t>Notes</w:t>
            </w:r>
          </w:p>
        </w:tc>
      </w:tr>
      <w:tr w:rsidR="00A414BA" w:rsidRPr="00E90B75" w14:paraId="4B1D14A5" w14:textId="77777777" w:rsidTr="005503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332B7DD3" w14:textId="77777777" w:rsidR="00A414BA" w:rsidRPr="00E90B75" w:rsidRDefault="00A414BA" w:rsidP="00E90B75">
            <w:r w:rsidRPr="00E90B75">
              <w:t>Best thing that happened this week</w:t>
            </w:r>
          </w:p>
          <w:p w14:paraId="2686D641" w14:textId="77777777" w:rsidR="008D713D" w:rsidRPr="00E90B75" w:rsidRDefault="00F32BED" w:rsidP="00E90B75">
            <w:r>
              <w:rPr>
                <w:noProof/>
              </w:rPr>
              <w:drawing>
                <wp:inline distT="0" distB="0" distL="0" distR="0" wp14:anchorId="36FB9A05" wp14:editId="21661861">
                  <wp:extent cx="720000" cy="720000"/>
                  <wp:effectExtent l="0" t="0" r="4445" b="4445"/>
                  <wp:docPr id="17" name="Picture 17" descr="Man with his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Man with his thumbs up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68" b="26854"/>
                          <a:stretch/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sdt>
            <w:sdtPr>
              <w:rPr>
                <w:rStyle w:val="Emphasis"/>
              </w:rPr>
              <w:id w:val="-1958324006"/>
              <w:placeholder>
                <w:docPart w:val="F765978CFBA047518D6420B7A1ACF4B7"/>
              </w:placeholder>
            </w:sdtPr>
            <w:sdtEndPr>
              <w:rPr>
                <w:rStyle w:val="Emphasis"/>
              </w:rPr>
            </w:sdtEndPr>
            <w:sdtContent>
              <w:sdt>
                <w:sdtPr>
                  <w:rPr>
                    <w:rStyle w:val="Emphasis"/>
                  </w:rPr>
                  <w:id w:val="30312744"/>
                  <w:placeholder>
                    <w:docPart w:val="B77135844968491799DF1D92B039BB59"/>
                  </w:placeholder>
                  <w:showingPlcHdr/>
                </w:sdtPr>
                <w:sdtEndPr>
                  <w:rPr>
                    <w:rStyle w:val="Emphasis"/>
                  </w:rPr>
                </w:sdtEndPr>
                <w:sdtContent>
                  <w:p w14:paraId="1DD643D9" w14:textId="7BD95C34" w:rsidR="00A414BA" w:rsidRPr="00E103C3" w:rsidRDefault="00024E6C" w:rsidP="00E90B75">
                    <w:pPr>
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<w:rPr>
                        <w:rStyle w:val="Emphasis"/>
                      </w:rPr>
                    </w:pPr>
                    <w:r w:rsidRPr="0081668C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</w:tc>
        <w:sdt>
          <w:sdtPr>
            <w:id w:val="1979804924"/>
            <w:placeholder>
              <w:docPart w:val="BF329FF807314EE29E65DDEA8AA2CCD5"/>
            </w:placeholder>
            <w:showingPlcHdr/>
          </w:sdtPr>
          <w:sdtEndPr/>
          <w:sdtContent>
            <w:tc>
              <w:tcPr>
                <w:tcW w:w="3402" w:type="dxa"/>
              </w:tcPr>
              <w:p w14:paraId="3FF59334" w14:textId="77777777" w:rsidR="00A414BA" w:rsidRPr="00E90B75" w:rsidRDefault="006C079B" w:rsidP="00E90B75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</w:pPr>
                <w:r w:rsidRPr="00CF1A70">
                  <w:rPr>
                    <w:rStyle w:val="PlaceholderText"/>
                  </w:rPr>
                  <w:t>Click or tap here to enter text.</w:t>
                </w:r>
              </w:p>
            </w:tc>
          </w:sdtContent>
        </w:sdt>
      </w:tr>
      <w:tr w:rsidR="00A414BA" w:rsidRPr="00E90B75" w14:paraId="204CF4B1" w14:textId="77777777" w:rsidTr="005503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35ADE737" w14:textId="476DC112" w:rsidR="00A414BA" w:rsidRPr="00E90B75" w:rsidRDefault="00A414BA" w:rsidP="00E90B75">
            <w:r w:rsidRPr="00E90B75">
              <w:t>Information</w:t>
            </w:r>
          </w:p>
          <w:p w14:paraId="6B8C0AAF" w14:textId="77777777" w:rsidR="008D713D" w:rsidRPr="00E90B75" w:rsidRDefault="008D713D" w:rsidP="00E90B75">
            <w:r w:rsidRPr="00E90B75">
              <w:rPr>
                <w:noProof/>
              </w:rPr>
              <w:drawing>
                <wp:inline distT="0" distB="0" distL="0" distR="0" wp14:anchorId="45300788" wp14:editId="5E9DCC3D">
                  <wp:extent cx="900000" cy="900000"/>
                  <wp:effectExtent l="0" t="0" r="0" b="0"/>
                  <wp:docPr id="2" name="Picture 2" descr="Document with some lines and some boxes. One box is ticke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Document with some lines and some boxes. One box is ticke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sdt>
            <w:sdtPr>
              <w:rPr>
                <w:rStyle w:val="Emphasis"/>
              </w:rPr>
              <w:id w:val="-565877208"/>
              <w:placeholder>
                <w:docPart w:val="F765978CFBA047518D6420B7A1ACF4B7"/>
              </w:placeholder>
              <w:showingPlcHdr/>
            </w:sdtPr>
            <w:sdtEndPr>
              <w:rPr>
                <w:rStyle w:val="Emphasis"/>
              </w:rPr>
            </w:sdtEndPr>
            <w:sdtContent>
              <w:p w14:paraId="14673C5B" w14:textId="41F1049F" w:rsidR="00A414BA" w:rsidRPr="00024E6C" w:rsidRDefault="00024E6C" w:rsidP="00E90B75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w:rPr>
                    <w:rStyle w:val="Emphasis"/>
                  </w:rPr>
                </w:pPr>
                <w:r w:rsidRPr="0081668C">
                  <w:rPr>
                    <w:rStyle w:val="PlaceholderText"/>
                  </w:rPr>
                  <w:t>Click or tap here to enter text.</w:t>
                </w:r>
              </w:p>
            </w:sdtContent>
          </w:sdt>
          <w:p w14:paraId="57831EF0" w14:textId="77777777" w:rsidR="00A414BA" w:rsidRPr="00E103C3" w:rsidRDefault="00A414BA" w:rsidP="00E90B7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Style w:val="Emphasis"/>
              </w:rPr>
            </w:pPr>
          </w:p>
        </w:tc>
        <w:sdt>
          <w:sdtPr>
            <w:rPr>
              <w:i/>
              <w:iCs/>
            </w:rPr>
            <w:id w:val="2089873595"/>
            <w:placeholder>
              <w:docPart w:val="BF329FF807314EE29E65DDEA8AA2CCD5"/>
            </w:placeholder>
            <w:showingPlcHdr/>
          </w:sdtPr>
          <w:sdtEndPr>
            <w:rPr>
              <w:i w:val="0"/>
              <w:iCs w:val="0"/>
            </w:rPr>
          </w:sdtEndPr>
          <w:sdtContent>
            <w:tc>
              <w:tcPr>
                <w:tcW w:w="3402" w:type="dxa"/>
              </w:tcPr>
              <w:p w14:paraId="5C46B9A6" w14:textId="77777777" w:rsidR="00A414BA" w:rsidRPr="00E90B75" w:rsidRDefault="006C079B" w:rsidP="00E90B75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</w:pPr>
                <w:r w:rsidRPr="00CF1A70">
                  <w:rPr>
                    <w:rStyle w:val="PlaceholderText"/>
                  </w:rPr>
                  <w:t>Click or tap here to enter text.</w:t>
                </w:r>
              </w:p>
            </w:tc>
          </w:sdtContent>
        </w:sdt>
      </w:tr>
      <w:tr w:rsidR="00A414BA" w:rsidRPr="00E90B75" w14:paraId="5E8D2CFF" w14:textId="77777777" w:rsidTr="005503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6748595F" w14:textId="77777777" w:rsidR="001E50C6" w:rsidRDefault="001E50C6" w:rsidP="00E90B75">
            <w:pPr>
              <w:rPr>
                <w:b w:val="0"/>
              </w:rPr>
            </w:pPr>
            <w:r>
              <w:t>My tasks</w:t>
            </w:r>
          </w:p>
          <w:p w14:paraId="23DCFE4A" w14:textId="09F7175F" w:rsidR="00A414BA" w:rsidRPr="00E90B75" w:rsidRDefault="00A414BA" w:rsidP="00E90B75">
            <w:r w:rsidRPr="00E90B75">
              <w:rPr>
                <w:noProof/>
              </w:rPr>
              <w:drawing>
                <wp:inline distT="0" distB="0" distL="0" distR="0" wp14:anchorId="53E9630D" wp14:editId="3B89CEA7">
                  <wp:extent cx="900000" cy="900000"/>
                  <wp:effectExtent l="0" t="0" r="0" b="0"/>
                  <wp:docPr id="7" name="Picture 7" descr="Overhead view of a man writing on a piece of 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Overhead view of a man writing on a piece of pap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sdt>
            <w:sdtPr>
              <w:rPr>
                <w:rStyle w:val="Emphasis"/>
              </w:rPr>
              <w:id w:val="-1620990461"/>
              <w:placeholder>
                <w:docPart w:val="F765978CFBA047518D6420B7A1ACF4B7"/>
              </w:placeholder>
              <w:showingPlcHdr/>
            </w:sdtPr>
            <w:sdtEndPr>
              <w:rPr>
                <w:rStyle w:val="Emphasis"/>
              </w:rPr>
            </w:sdtEndPr>
            <w:sdtContent>
              <w:p w14:paraId="701432BF" w14:textId="233BA757" w:rsidR="00A414BA" w:rsidRPr="00E103C3" w:rsidRDefault="00024E6C" w:rsidP="00E90B75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w:rPr>
                    <w:rStyle w:val="Emphasis"/>
                  </w:rPr>
                </w:pPr>
                <w:r w:rsidRPr="0081668C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sdt>
          <w:sdtPr>
            <w:id w:val="-1894952167"/>
            <w:placeholder>
              <w:docPart w:val="BF329FF807314EE29E65DDEA8AA2CCD5"/>
            </w:placeholder>
            <w:showingPlcHdr/>
          </w:sdtPr>
          <w:sdtEndPr/>
          <w:sdtContent>
            <w:tc>
              <w:tcPr>
                <w:tcW w:w="3402" w:type="dxa"/>
              </w:tcPr>
              <w:p w14:paraId="51EBCFBB" w14:textId="77777777" w:rsidR="00A414BA" w:rsidRPr="00E90B75" w:rsidRDefault="006C079B" w:rsidP="00E90B75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</w:pPr>
                <w:r w:rsidRPr="00CF1A70">
                  <w:rPr>
                    <w:rStyle w:val="PlaceholderText"/>
                  </w:rPr>
                  <w:t>Click or tap here to enter text.</w:t>
                </w:r>
              </w:p>
            </w:tc>
          </w:sdtContent>
        </w:sdt>
      </w:tr>
      <w:tr w:rsidR="00A414BA" w:rsidRPr="00E90B75" w14:paraId="561773A4" w14:textId="77777777" w:rsidTr="005503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69041A56" w14:textId="48C04827" w:rsidR="00A414BA" w:rsidRPr="00E90B75" w:rsidRDefault="001E50C6" w:rsidP="00E90B75">
            <w:r>
              <w:lastRenderedPageBreak/>
              <w:t>My per</w:t>
            </w:r>
            <w:r w:rsidR="00A414BA" w:rsidRPr="00E90B75">
              <w:t>formance</w:t>
            </w:r>
          </w:p>
          <w:p w14:paraId="5D733E11" w14:textId="77777777" w:rsidR="008D713D" w:rsidRPr="00E90B75" w:rsidRDefault="008D713D" w:rsidP="00E90B75">
            <w:r w:rsidRPr="00E90B75">
              <w:rPr>
                <w:noProof/>
              </w:rPr>
              <w:drawing>
                <wp:inline distT="0" distB="0" distL="0" distR="0" wp14:anchorId="30C9A9D8" wp14:editId="4385A0C1">
                  <wp:extent cx="900000" cy="900000"/>
                  <wp:effectExtent l="0" t="0" r="0" b="0"/>
                  <wp:docPr id="6" name="Picture 6" descr="Woman with her thumbs up and a tick on a green stick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Woman with her thumbs up and a tick on a green stick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sdt>
            <w:sdtPr>
              <w:rPr>
                <w:rStyle w:val="Emphasis"/>
              </w:rPr>
              <w:id w:val="1731275682"/>
              <w:placeholder>
                <w:docPart w:val="F765978CFBA047518D6420B7A1ACF4B7"/>
              </w:placeholder>
              <w:showingPlcHdr/>
            </w:sdtPr>
            <w:sdtEndPr>
              <w:rPr>
                <w:rStyle w:val="Emphasis"/>
              </w:rPr>
            </w:sdtEndPr>
            <w:sdtContent>
              <w:p w14:paraId="6FB4BF7E" w14:textId="7891D316" w:rsidR="00A414BA" w:rsidRPr="00024E6C" w:rsidRDefault="00024E6C" w:rsidP="00E90B75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w:rPr>
                    <w:rStyle w:val="Emphasis"/>
                  </w:rPr>
                </w:pPr>
                <w:r w:rsidRPr="0081668C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sdt>
          <w:sdtPr>
            <w:rPr>
              <w:i/>
              <w:iCs/>
            </w:rPr>
            <w:id w:val="-570893411"/>
            <w:placeholder>
              <w:docPart w:val="BF329FF807314EE29E65DDEA8AA2CCD5"/>
            </w:placeholder>
            <w:showingPlcHdr/>
          </w:sdtPr>
          <w:sdtEndPr>
            <w:rPr>
              <w:i w:val="0"/>
              <w:iCs w:val="0"/>
            </w:rPr>
          </w:sdtEndPr>
          <w:sdtContent>
            <w:tc>
              <w:tcPr>
                <w:tcW w:w="3402" w:type="dxa"/>
              </w:tcPr>
              <w:p w14:paraId="04233791" w14:textId="77777777" w:rsidR="00A414BA" w:rsidRPr="00E90B75" w:rsidRDefault="006C079B" w:rsidP="00E90B75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</w:pPr>
                <w:r w:rsidRPr="00CF1A70">
                  <w:rPr>
                    <w:rStyle w:val="PlaceholderText"/>
                  </w:rPr>
                  <w:t>Click or tap here to enter text.</w:t>
                </w:r>
              </w:p>
            </w:tc>
          </w:sdtContent>
        </w:sdt>
      </w:tr>
      <w:tr w:rsidR="00A414BA" w:rsidRPr="00E90B75" w14:paraId="39AF8903" w14:textId="77777777" w:rsidTr="005503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5CBC3CBC" w14:textId="2146AF39" w:rsidR="008D713D" w:rsidRPr="00E90B75" w:rsidRDefault="00A414BA" w:rsidP="00E90B75">
            <w:r w:rsidRPr="00E90B75">
              <w:t>Support</w:t>
            </w:r>
            <w:r w:rsidR="008A71C6">
              <w:t xml:space="preserve"> I need</w:t>
            </w:r>
          </w:p>
          <w:p w14:paraId="3C72D030" w14:textId="77777777" w:rsidR="00A414BA" w:rsidRPr="00E90B75" w:rsidRDefault="005503A2" w:rsidP="00E90B75">
            <w:r>
              <w:rPr>
                <w:noProof/>
              </w:rPr>
              <w:drawing>
                <wp:inline distT="0" distB="0" distL="0" distR="0" wp14:anchorId="7874EB6B" wp14:editId="387869DF">
                  <wp:extent cx="946800" cy="900000"/>
                  <wp:effectExtent l="0" t="0" r="5715" b="0"/>
                  <wp:docPr id="16" name="Picture 16" descr="Two women looking at a folder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Two women looking at a folder together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8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sdt>
            <w:sdtPr>
              <w:rPr>
                <w:rStyle w:val="Emphasis"/>
              </w:rPr>
              <w:id w:val="-954871854"/>
              <w:placeholder>
                <w:docPart w:val="F765978CFBA047518D6420B7A1ACF4B7"/>
              </w:placeholder>
              <w:showingPlcHdr/>
            </w:sdtPr>
            <w:sdtEndPr>
              <w:rPr>
                <w:rStyle w:val="Emphasis"/>
              </w:rPr>
            </w:sdtEndPr>
            <w:sdtContent>
              <w:p w14:paraId="1BA99DC0" w14:textId="7A69EA2A" w:rsidR="00A414BA" w:rsidRPr="00E103C3" w:rsidRDefault="005B23A6" w:rsidP="00E90B75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w:rPr>
                    <w:rStyle w:val="Emphasis"/>
                  </w:rPr>
                </w:pPr>
                <w:r w:rsidRPr="0081668C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sdt>
          <w:sdtPr>
            <w:id w:val="1927688574"/>
            <w:placeholder>
              <w:docPart w:val="BF329FF807314EE29E65DDEA8AA2CCD5"/>
            </w:placeholder>
            <w:showingPlcHdr/>
          </w:sdtPr>
          <w:sdtEndPr/>
          <w:sdtContent>
            <w:tc>
              <w:tcPr>
                <w:tcW w:w="3402" w:type="dxa"/>
              </w:tcPr>
              <w:p w14:paraId="5515A032" w14:textId="77777777" w:rsidR="00A414BA" w:rsidRPr="00E90B75" w:rsidRDefault="006C079B" w:rsidP="00E90B75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</w:pPr>
                <w:r w:rsidRPr="00CF1A70">
                  <w:rPr>
                    <w:rStyle w:val="PlaceholderText"/>
                  </w:rPr>
                  <w:t>Click or tap here to enter text.</w:t>
                </w:r>
              </w:p>
            </w:tc>
          </w:sdtContent>
        </w:sdt>
      </w:tr>
      <w:tr w:rsidR="00A414BA" w:rsidRPr="00E90B75" w14:paraId="254A34C6" w14:textId="77777777" w:rsidTr="005503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1E2812AE" w14:textId="019E8999" w:rsidR="00A414BA" w:rsidRPr="00E90B75" w:rsidRDefault="008A71C6" w:rsidP="00E90B75">
            <w:r>
              <w:t>Things to learn</w:t>
            </w:r>
          </w:p>
          <w:p w14:paraId="026167D8" w14:textId="77777777" w:rsidR="008D713D" w:rsidRPr="00E90B75" w:rsidRDefault="008D713D" w:rsidP="00E90B75">
            <w:r w:rsidRPr="00E90B75">
              <w:rPr>
                <w:noProof/>
              </w:rPr>
              <w:drawing>
                <wp:inline distT="0" distB="0" distL="0" distR="0" wp14:anchorId="7E826F8B" wp14:editId="6CFE1809">
                  <wp:extent cx="900000" cy="900000"/>
                  <wp:effectExtent l="0" t="0" r="0" b="0"/>
                  <wp:docPr id="8" name="Picture 8" descr="A person carrying a bunch of boo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person carrying a bunch of book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sdt>
            <w:sdtPr>
              <w:rPr>
                <w:rStyle w:val="Emphasis"/>
              </w:rPr>
              <w:id w:val="2127269334"/>
              <w:placeholder>
                <w:docPart w:val="F765978CFBA047518D6420B7A1ACF4B7"/>
              </w:placeholder>
              <w:showingPlcHdr/>
            </w:sdtPr>
            <w:sdtEndPr>
              <w:rPr>
                <w:rStyle w:val="Emphasis"/>
              </w:rPr>
            </w:sdtEndPr>
            <w:sdtContent>
              <w:p w14:paraId="6DD979A5" w14:textId="7B48C240" w:rsidR="00A414BA" w:rsidRPr="00E103C3" w:rsidRDefault="005B23A6" w:rsidP="00E90B75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w:rPr>
                    <w:rStyle w:val="Emphasis"/>
                  </w:rPr>
                </w:pPr>
                <w:r w:rsidRPr="0081668C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sdt>
          <w:sdtPr>
            <w:id w:val="1790081068"/>
            <w:placeholder>
              <w:docPart w:val="BF329FF807314EE29E65DDEA8AA2CCD5"/>
            </w:placeholder>
            <w:showingPlcHdr/>
          </w:sdtPr>
          <w:sdtEndPr/>
          <w:sdtContent>
            <w:tc>
              <w:tcPr>
                <w:tcW w:w="3402" w:type="dxa"/>
              </w:tcPr>
              <w:p w14:paraId="4B1CA747" w14:textId="77777777" w:rsidR="00A414BA" w:rsidRPr="00E90B75" w:rsidRDefault="006C079B" w:rsidP="00E90B75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</w:pPr>
                <w:r w:rsidRPr="00CF1A70">
                  <w:rPr>
                    <w:rStyle w:val="PlaceholderText"/>
                  </w:rPr>
                  <w:t>Click or tap here to enter text.</w:t>
                </w:r>
              </w:p>
            </w:tc>
          </w:sdtContent>
        </w:sdt>
      </w:tr>
      <w:tr w:rsidR="00A414BA" w:rsidRPr="00E90B75" w14:paraId="69ACE1D3" w14:textId="77777777" w:rsidTr="005503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2AD74B93" w14:textId="77777777" w:rsidR="00A414BA" w:rsidRPr="00E90B75" w:rsidRDefault="00A414BA" w:rsidP="00E90B75">
            <w:r w:rsidRPr="00E90B75">
              <w:t>Next meeting</w:t>
            </w:r>
          </w:p>
          <w:p w14:paraId="207B105C" w14:textId="77777777" w:rsidR="008D713D" w:rsidRPr="00E90B75" w:rsidRDefault="008D713D" w:rsidP="00E90B75">
            <w:r w:rsidRPr="00E90B75">
              <w:rPr>
                <w:noProof/>
              </w:rPr>
              <w:drawing>
                <wp:inline distT="0" distB="0" distL="0" distR="0" wp14:anchorId="6AED0AE0" wp14:editId="22C72C16">
                  <wp:extent cx="907200" cy="900000"/>
                  <wp:effectExtent l="0" t="0" r="7620" b="0"/>
                  <wp:docPr id="9" name="Picture 9" descr="Calendar and clock with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Calendar and clock with a question mar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2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sdt>
            <w:sdtPr>
              <w:rPr>
                <w:rStyle w:val="Emphasis"/>
              </w:rPr>
              <w:id w:val="1962228841"/>
              <w:placeholder>
                <w:docPart w:val="FBCBE5D0C10F48E9BC82C62FBD825D4C"/>
              </w:placeholder>
              <w:showingPlcHdr/>
              <w:date>
                <w:dateFormat w:val="M/d/yyyy"/>
                <w:lid w:val="en-US"/>
                <w:storeMappedDataAs w:val="dateTime"/>
                <w:calendar w:val="gregorian"/>
              </w:date>
            </w:sdtPr>
            <w:sdtEndPr>
              <w:rPr>
                <w:rStyle w:val="Emphasis"/>
              </w:rPr>
            </w:sdtEndPr>
            <w:sdtContent>
              <w:p w14:paraId="2C2F579D" w14:textId="428C0CAF" w:rsidR="00A414BA" w:rsidRPr="00E103C3" w:rsidRDefault="005B23A6" w:rsidP="00E90B75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<w:rPr>
                    <w:rStyle w:val="Emphasis"/>
                  </w:rPr>
                </w:pPr>
                <w:r w:rsidRPr="0081668C">
                  <w:rPr>
                    <w:rStyle w:val="PlaceholderText"/>
                  </w:rPr>
                  <w:t>Click or tap to enter a date.</w:t>
                </w:r>
              </w:p>
            </w:sdtContent>
          </w:sdt>
        </w:tc>
        <w:sdt>
          <w:sdtPr>
            <w:id w:val="1949344771"/>
            <w:placeholder>
              <w:docPart w:val="BF329FF807314EE29E65DDEA8AA2CCD5"/>
            </w:placeholder>
            <w:showingPlcHdr/>
          </w:sdtPr>
          <w:sdtEndPr/>
          <w:sdtContent>
            <w:tc>
              <w:tcPr>
                <w:tcW w:w="3402" w:type="dxa"/>
              </w:tcPr>
              <w:p w14:paraId="2F40F2BC" w14:textId="77777777" w:rsidR="00A414BA" w:rsidRPr="00E90B75" w:rsidRDefault="006C079B" w:rsidP="00E90B75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</w:pPr>
                <w:r w:rsidRPr="00CF1A70">
                  <w:rPr>
                    <w:rStyle w:val="PlaceholderText"/>
                  </w:rPr>
                  <w:t>Click or tap here to enter text.</w:t>
                </w:r>
              </w:p>
            </w:tc>
          </w:sdtContent>
        </w:sdt>
      </w:tr>
      <w:tr w:rsidR="00A414BA" w:rsidRPr="00E90B75" w14:paraId="494E0E47" w14:textId="77777777" w:rsidTr="005503A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5" w:type="dxa"/>
          </w:tcPr>
          <w:p w14:paraId="28603917" w14:textId="77777777" w:rsidR="00A414BA" w:rsidRPr="00E90B75" w:rsidRDefault="00A414BA" w:rsidP="00E90B75">
            <w:r w:rsidRPr="00E90B75">
              <w:t>What we appreciate</w:t>
            </w:r>
          </w:p>
          <w:p w14:paraId="0E7AEE3E" w14:textId="77777777" w:rsidR="008D713D" w:rsidRPr="00E90B75" w:rsidRDefault="008D713D" w:rsidP="00E90B75">
            <w:r w:rsidRPr="00E90B75">
              <w:rPr>
                <w:noProof/>
              </w:rPr>
              <w:drawing>
                <wp:inline distT="0" distB="0" distL="0" distR="0" wp14:anchorId="4DF31372" wp14:editId="013DD2E3">
                  <wp:extent cx="900000" cy="900000"/>
                  <wp:effectExtent l="0" t="0" r="0" b="0"/>
                  <wp:docPr id="10" name="Picture 10" descr="A group of three people sitting at a table with their thumbs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A group of three people sitting at a table with their thumbs up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sdt>
            <w:sdtPr>
              <w:rPr>
                <w:rStyle w:val="Emphasis"/>
              </w:rPr>
              <w:id w:val="875352233"/>
              <w:placeholder>
                <w:docPart w:val="F765978CFBA047518D6420B7A1ACF4B7"/>
              </w:placeholder>
            </w:sdtPr>
            <w:sdtEndPr>
              <w:rPr>
                <w:rStyle w:val="Emphasis"/>
              </w:rPr>
            </w:sdtEndPr>
            <w:sdtContent>
              <w:sdt>
                <w:sdtPr>
                  <w:rPr>
                    <w:rStyle w:val="Emphasis"/>
                  </w:rPr>
                  <w:id w:val="-1323888386"/>
                  <w:placeholder>
                    <w:docPart w:val="E13CE856F4F8435D9616C4C743E561E8"/>
                  </w:placeholder>
                  <w:showingPlcHdr/>
                </w:sdtPr>
                <w:sdtEndPr>
                  <w:rPr>
                    <w:rStyle w:val="Emphasis"/>
                  </w:rPr>
                </w:sdtEndPr>
                <w:sdtContent>
                  <w:p w14:paraId="1D126D8F" w14:textId="3B226A4A" w:rsidR="00A414BA" w:rsidRPr="00E103C3" w:rsidRDefault="005B23A6" w:rsidP="00E90B75">
                    <w:pPr>
  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  <w:rPr>
                        <w:rStyle w:val="Emphasis"/>
                      </w:rPr>
                    </w:pPr>
                    <w:r w:rsidRPr="0081668C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</w:tc>
        <w:sdt>
          <w:sdtPr>
            <w:id w:val="126367366"/>
            <w:placeholder>
              <w:docPart w:val="BF329FF807314EE29E65DDEA8AA2CCD5"/>
            </w:placeholder>
            <w:showingPlcHdr/>
          </w:sdtPr>
          <w:sdtEndPr/>
          <w:sdtContent>
            <w:tc>
              <w:tcPr>
                <w:tcW w:w="3402" w:type="dxa"/>
              </w:tcPr>
              <w:p w14:paraId="6701C0CB" w14:textId="77777777" w:rsidR="00A414BA" w:rsidRPr="00E90B75" w:rsidRDefault="006C079B" w:rsidP="00E90B75">
                <w:pPr>
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</w:pPr>
                <w:r w:rsidRPr="00CF1A70">
                  <w:rPr>
                    <w:rStyle w:val="PlaceholderText"/>
                  </w:rPr>
                  <w:t>Click or tap here to enter text.</w:t>
                </w:r>
              </w:p>
            </w:tc>
          </w:sdtContent>
        </w:sdt>
      </w:tr>
    </w:tbl>
    <w:p w14:paraId="52868E29" w14:textId="77777777" w:rsidR="001C3337" w:rsidRDefault="000523A9" w:rsidP="00127CD3">
      <w:pPr>
        <w:pStyle w:val="CommentText"/>
        <w:jc w:val="center"/>
      </w:pPr>
      <w:r w:rsidRPr="000523A9">
        <w:rPr>
          <w:sz w:val="18"/>
          <w:szCs w:val="18"/>
        </w:rPr>
        <w:t>VALID developed this</w:t>
      </w:r>
      <w:r>
        <w:rPr>
          <w:sz w:val="18"/>
          <w:szCs w:val="18"/>
        </w:rPr>
        <w:t xml:space="preserve"> based on a Helen Sanderson template. Use with your workplace </w:t>
      </w:r>
      <w:r w:rsidRPr="00127CD3">
        <w:rPr>
          <w:sz w:val="20"/>
          <w:szCs w:val="20"/>
        </w:rPr>
        <w:t>policies</w:t>
      </w:r>
      <w:r>
        <w:rPr>
          <w:sz w:val="18"/>
          <w:szCs w:val="18"/>
        </w:rPr>
        <w:t xml:space="preserve"> and procedures.</w:t>
      </w:r>
    </w:p>
    <w:p w14:paraId="0F08A8F8" w14:textId="77777777" w:rsidR="001C3337" w:rsidRPr="00F6697C" w:rsidRDefault="001C3337" w:rsidP="001C3337">
      <w:pPr>
        <w:framePr w:h="584" w:hRule="exact" w:wrap="around" w:vAnchor="page" w:hAnchor="page" w:x="5955" w:y="15027" w:anchorLock="1"/>
        <w:tabs>
          <w:tab w:val="center" w:pos="4513"/>
          <w:tab w:val="right" w:pos="9026"/>
        </w:tabs>
        <w:spacing w:line="360" w:lineRule="auto"/>
        <w:rPr>
          <w:rFonts w:ascii="Arial" w:eastAsia="Times New Roman" w:hAnsi="Arial" w:cs="Times New Roman"/>
          <w:color w:val="121278"/>
          <w:sz w:val="22"/>
        </w:rPr>
      </w:pPr>
      <w:r w:rsidRPr="00F6697C">
        <w:rPr>
          <w:b/>
          <w:bCs/>
          <w:color w:val="121278"/>
          <w:szCs w:val="28"/>
          <w:lang w:val="en-US"/>
        </w:rPr>
        <w:t>www.valid.org.au</w:t>
      </w:r>
    </w:p>
    <w:p w14:paraId="5A46DF0D" w14:textId="77777777" w:rsidR="001C3337" w:rsidRPr="00ED3EF8" w:rsidRDefault="001C3337" w:rsidP="001C3337">
      <w:pPr>
        <w:pStyle w:val="ListParagraph"/>
        <w:framePr w:h="584" w:hRule="exact" w:wrap="around" w:vAnchor="page" w:hAnchor="page" w:x="3687" w:y="15027" w:anchorLock="1"/>
        <w:tabs>
          <w:tab w:val="center" w:pos="4513"/>
          <w:tab w:val="right" w:pos="9026"/>
        </w:tabs>
        <w:spacing w:line="360" w:lineRule="auto"/>
        <w:ind w:left="0"/>
        <w:rPr>
          <w:rFonts w:ascii="Arial" w:eastAsia="Times New Roman" w:hAnsi="Arial" w:cs="Times New Roman"/>
          <w:sz w:val="22"/>
        </w:rPr>
      </w:pPr>
      <w:r>
        <w:rPr>
          <w:b/>
          <w:bCs/>
          <w:noProof/>
          <w:color w:val="FF5100"/>
          <w:szCs w:val="28"/>
          <w:lang w:val="en-US"/>
        </w:rPr>
        <w:drawing>
          <wp:inline distT="0" distB="0" distL="0" distR="0" wp14:anchorId="3BCFF31B" wp14:editId="33AE25D5">
            <wp:extent cx="949357" cy="237490"/>
            <wp:effectExtent l="0" t="0" r="3175" b="0"/>
            <wp:docPr id="5" name="Picture 5" descr="Social media icons: Facebook, Twitter and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Social media icons: Facebook, Twitter and YouTube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357" cy="237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E7CEF6" w14:textId="77777777" w:rsidR="00127CD3" w:rsidRPr="00127CD3" w:rsidRDefault="00127CD3" w:rsidP="00127CD3">
      <w:pPr>
        <w:tabs>
          <w:tab w:val="left" w:pos="5051"/>
        </w:tabs>
      </w:pPr>
    </w:p>
    <w:sectPr w:rsidR="00127CD3" w:rsidRPr="00127CD3" w:rsidSect="007C0727">
      <w:headerReference w:type="default" r:id="rId17"/>
      <w:footerReference w:type="default" r:id="rId18"/>
      <w:headerReference w:type="first" r:id="rId19"/>
      <w:footerReference w:type="first" r:id="rId20"/>
      <w:pgSz w:w="11906" w:h="16838"/>
      <w:pgMar w:top="1440" w:right="1440" w:bottom="1440" w:left="1440" w:header="708" w:footer="39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70021A7" w14:textId="77777777" w:rsidR="000523A9" w:rsidRDefault="000523A9" w:rsidP="007C0727">
      <w:pPr>
        <w:spacing w:before="0" w:after="0" w:line="240" w:lineRule="auto"/>
      </w:pPr>
      <w:r>
        <w:separator/>
      </w:r>
    </w:p>
  </w:endnote>
  <w:endnote w:type="continuationSeparator" w:id="0">
    <w:p w14:paraId="20D570A8" w14:textId="77777777" w:rsidR="000523A9" w:rsidRDefault="000523A9" w:rsidP="007C0727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51B1A64E-16DF-4728-AC38-8EAFD3526694}"/>
    <w:embedBold r:id="rId2" w:fontKey="{A0DFB28D-7AB5-4C1F-9F4F-F52249ECD078}"/>
    <w:embedItalic r:id="rId3" w:fontKey="{096493CF-A450-4F8C-A00E-D3E9DFE56D0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FF60F62E-A9DE-4297-96AA-3CF4E743774A}"/>
    <w:embedBold r:id="rId5" w:fontKey="{74EF43A3-0946-49A7-9E59-3ACC902167B8}"/>
    <w:embedBoldItalic r:id="rId6" w:fontKey="{BA8263EA-B2A8-4EC0-BFDF-1C8464ED3B34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7" w:fontKey="{223219A8-D85A-40B3-BEB8-5857998F3EB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9038D6D" w14:textId="77777777" w:rsidR="00F32924" w:rsidRPr="00695EAC" w:rsidRDefault="00695EAC" w:rsidP="00695EAC">
    <w:pPr>
      <w:pStyle w:val="Foot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356F1C8A" wp14:editId="02A6B39A">
          <wp:simplePos x="0" y="0"/>
          <wp:positionH relativeFrom="column">
            <wp:posOffset>-1021715</wp:posOffset>
          </wp:positionH>
          <wp:positionV relativeFrom="paragraph">
            <wp:posOffset>-343535</wp:posOffset>
          </wp:positionV>
          <wp:extent cx="7776000" cy="889277"/>
          <wp:effectExtent l="0" t="0" r="0" b="6350"/>
          <wp:wrapNone/>
          <wp:docPr id="12" name="Picture 12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Picture 12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6000" cy="8892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F32924" w:rsidRPr="00695EAC">
      <w:t xml:space="preserve">Page </w:t>
    </w:r>
    <w:r w:rsidR="00F32924" w:rsidRPr="00695EAC">
      <w:fldChar w:fldCharType="begin"/>
    </w:r>
    <w:r w:rsidR="00F32924" w:rsidRPr="00695EAC">
      <w:instrText xml:space="preserve"> PAGE   \* MERGEFORMAT </w:instrText>
    </w:r>
    <w:r w:rsidR="00F32924" w:rsidRPr="00695EAC">
      <w:fldChar w:fldCharType="separate"/>
    </w:r>
    <w:r w:rsidR="00F32924" w:rsidRPr="00695EAC">
      <w:t>1</w:t>
    </w:r>
    <w:r w:rsidR="00F32924" w:rsidRPr="00695EAC"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CC5D19" w14:textId="77777777" w:rsidR="00EC0C68" w:rsidRPr="00695EAC" w:rsidRDefault="00EC0C68" w:rsidP="00EC0C68">
    <w:pPr>
      <w:pStyle w:val="Footer"/>
    </w:pPr>
    <w:r>
      <w:rPr>
        <w:noProof/>
      </w:rPr>
      <w:drawing>
        <wp:anchor distT="0" distB="0" distL="114300" distR="114300" simplePos="0" relativeHeight="251664384" behindDoc="1" locked="0" layoutInCell="1" allowOverlap="1" wp14:anchorId="11C6CD75" wp14:editId="12C4AF97">
          <wp:simplePos x="0" y="0"/>
          <wp:positionH relativeFrom="column">
            <wp:posOffset>-1021715</wp:posOffset>
          </wp:positionH>
          <wp:positionV relativeFrom="paragraph">
            <wp:posOffset>-343535</wp:posOffset>
          </wp:positionV>
          <wp:extent cx="7776000" cy="889277"/>
          <wp:effectExtent l="0" t="0" r="0" b="6350"/>
          <wp:wrapNone/>
          <wp:docPr id="15" name="Picture 15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Picture 15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6000" cy="8892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95EAC">
      <w:t xml:space="preserve">Page </w:t>
    </w:r>
    <w:r w:rsidRPr="00695EAC">
      <w:fldChar w:fldCharType="begin"/>
    </w:r>
    <w:r w:rsidRPr="00695EAC">
      <w:instrText xml:space="preserve"> PAGE   \* MERGEFORMAT </w:instrText>
    </w:r>
    <w:r w:rsidRPr="00695EAC">
      <w:fldChar w:fldCharType="separate"/>
    </w:r>
    <w:r>
      <w:t>2</w:t>
    </w:r>
    <w:r w:rsidRPr="00695EAC"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EE2536" w14:textId="77777777" w:rsidR="000523A9" w:rsidRDefault="000523A9" w:rsidP="007C0727">
      <w:pPr>
        <w:spacing w:before="0" w:after="0" w:line="240" w:lineRule="auto"/>
      </w:pPr>
      <w:r>
        <w:separator/>
      </w:r>
    </w:p>
  </w:footnote>
  <w:footnote w:type="continuationSeparator" w:id="0">
    <w:p w14:paraId="3C3C91AA" w14:textId="77777777" w:rsidR="000523A9" w:rsidRDefault="000523A9" w:rsidP="007C0727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2B2598A" w14:textId="77777777" w:rsidR="00EC0C68" w:rsidRPr="00D265E5" w:rsidRDefault="00EC0C68" w:rsidP="00EC0C68">
    <w:pPr>
      <w:pStyle w:val="Heading1"/>
    </w:pPr>
    <w:r w:rsidRPr="00D265E5">
      <w:rPr>
        <w:noProof/>
      </w:rPr>
      <w:drawing>
        <wp:anchor distT="0" distB="0" distL="114300" distR="114300" simplePos="0" relativeHeight="251662336" behindDoc="1" locked="0" layoutInCell="1" allowOverlap="1" wp14:anchorId="6DC3A0C3" wp14:editId="04FB3D66">
          <wp:simplePos x="0" y="0"/>
          <wp:positionH relativeFrom="column">
            <wp:posOffset>-1021715</wp:posOffset>
          </wp:positionH>
          <wp:positionV relativeFrom="paragraph">
            <wp:posOffset>-449580</wp:posOffset>
          </wp:positionV>
          <wp:extent cx="7776000" cy="1716511"/>
          <wp:effectExtent l="0" t="0" r="0" b="0"/>
          <wp:wrapNone/>
          <wp:docPr id="14" name="Picture 14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Picture 14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6000" cy="171651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265E5">
      <w:t>Supervision template</w:t>
    </w:r>
  </w:p>
  <w:p w14:paraId="0F21BE1B" w14:textId="77777777" w:rsidR="00EC0C68" w:rsidRDefault="00EC0C6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184578" w14:textId="77777777" w:rsidR="007C0727" w:rsidRPr="00D265E5" w:rsidRDefault="00D265E5" w:rsidP="00D265E5">
    <w:pPr>
      <w:pStyle w:val="Heading1"/>
    </w:pPr>
    <w:r w:rsidRPr="00D265E5">
      <w:rPr>
        <w:noProof/>
      </w:rPr>
      <w:drawing>
        <wp:anchor distT="0" distB="0" distL="114300" distR="114300" simplePos="0" relativeHeight="251660288" behindDoc="1" locked="0" layoutInCell="1" allowOverlap="1" wp14:anchorId="5044C9C6" wp14:editId="79FD9EEC">
          <wp:simplePos x="0" y="0"/>
          <wp:positionH relativeFrom="column">
            <wp:posOffset>-1021715</wp:posOffset>
          </wp:positionH>
          <wp:positionV relativeFrom="paragraph">
            <wp:posOffset>-449580</wp:posOffset>
          </wp:positionV>
          <wp:extent cx="7776000" cy="1716511"/>
          <wp:effectExtent l="0" t="0" r="0" b="0"/>
          <wp:wrapNone/>
          <wp:docPr id="13" name="Picture 13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Picture 13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6000" cy="171651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265E5">
      <w:t>Supervision template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0" type="#_x0000_t75" style="width:21pt;height:17.5pt" o:bullet="t">
        <v:imagedata r:id="rId1" o:title="quote_marks"/>
      </v:shape>
    </w:pict>
  </w:numPicBullet>
  <w:numPicBullet w:numPicBulletId="1">
    <w:pict>
      <v:shape id="_x0000_i1061" type="#_x0000_t75" style="width:31pt;height:32.5pt" o:bullet="t">
        <v:imagedata r:id="rId2" o:title="quote_marks_grey"/>
      </v:shape>
    </w:pict>
  </w:numPicBullet>
  <w:numPicBullet w:numPicBulletId="2">
    <w:pict>
      <v:shape id="_x0000_i1062" type="#_x0000_t75" style="width:15pt;height:11.5pt" o:bullet="t">
        <v:imagedata r:id="rId3" o:title="quote_marks_grey_1"/>
      </v:shape>
    </w:pict>
  </w:numPicBullet>
  <w:abstractNum w:abstractNumId="0" w15:restartNumberingAfterBreak="0">
    <w:nsid w:val="FFFFFF7C"/>
    <w:multiLevelType w:val="singleLevel"/>
    <w:tmpl w:val="D422982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93187E62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3FE0D1C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7CEE247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BF467A3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C74AE7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976F40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1B49FE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8C9C9DB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CCD8212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C8100E"/>
    <w:multiLevelType w:val="hybridMultilevel"/>
    <w:tmpl w:val="F95A75F2"/>
    <w:lvl w:ilvl="0" w:tplc="28D0F922">
      <w:start w:val="1"/>
      <w:numFmt w:val="bullet"/>
      <w:pStyle w:val="IntenseQuote"/>
      <w:lvlText w:val=""/>
      <w:lvlPicBulletId w:val="2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05262458"/>
    <w:multiLevelType w:val="hybridMultilevel"/>
    <w:tmpl w:val="DF5684EA"/>
    <w:lvl w:ilvl="0" w:tplc="9AF2D63C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2C6C78AC"/>
    <w:multiLevelType w:val="hybridMultilevel"/>
    <w:tmpl w:val="4102590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  <w:num w:numId="12">
    <w:abstractNumId w:val="11"/>
  </w:num>
  <w:num w:numId="13">
    <w:abstractNumId w:val="10"/>
    <w:lvlOverride w:ilvl="0">
      <w:startOverride w:val="1"/>
    </w:lvlOverride>
  </w:num>
  <w:num w:numId="14">
    <w:abstractNumId w:val="10"/>
    <w:lvlOverride w:ilvl="0">
      <w:startOverride w:val="1"/>
    </w:lvlOverride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proofState w:spelling="clean" w:grammar="clean"/>
  <w:attachedTemplate r:id="rId1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cumentProtection w:edit="forms" w:enforcement="1" w:cryptProviderType="rsaAES" w:cryptAlgorithmClass="hash" w:cryptAlgorithmType="typeAny" w:cryptAlgorithmSid="14" w:cryptSpinCount="100000" w:hash="Vf+PFOoqkNgK02CleMOw8PiJ/SGPZKllkfA+D/veQyW1PrQJl7i1RP4xvl1Sc+vHLytQ8q5K6FeBUVIJPk5xyg==" w:salt="zdHT4uKZmIgwB9d+jh3w6w==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23A9"/>
    <w:rsid w:val="0000179A"/>
    <w:rsid w:val="00024E6C"/>
    <w:rsid w:val="00031C33"/>
    <w:rsid w:val="000523A9"/>
    <w:rsid w:val="000F3F18"/>
    <w:rsid w:val="00106395"/>
    <w:rsid w:val="00127CD3"/>
    <w:rsid w:val="00157189"/>
    <w:rsid w:val="001B1006"/>
    <w:rsid w:val="001C3337"/>
    <w:rsid w:val="001E50C6"/>
    <w:rsid w:val="001F7417"/>
    <w:rsid w:val="002639C2"/>
    <w:rsid w:val="00263FFA"/>
    <w:rsid w:val="002B136B"/>
    <w:rsid w:val="002B1EB1"/>
    <w:rsid w:val="002E567E"/>
    <w:rsid w:val="002E714F"/>
    <w:rsid w:val="003C7CDD"/>
    <w:rsid w:val="003F0440"/>
    <w:rsid w:val="00427B82"/>
    <w:rsid w:val="005225E3"/>
    <w:rsid w:val="0053206E"/>
    <w:rsid w:val="0053760A"/>
    <w:rsid w:val="005503A2"/>
    <w:rsid w:val="00561896"/>
    <w:rsid w:val="0056436C"/>
    <w:rsid w:val="005B23A6"/>
    <w:rsid w:val="006959E8"/>
    <w:rsid w:val="00695EAC"/>
    <w:rsid w:val="006C079B"/>
    <w:rsid w:val="006C47A7"/>
    <w:rsid w:val="006D1828"/>
    <w:rsid w:val="007101CC"/>
    <w:rsid w:val="007C0727"/>
    <w:rsid w:val="007D5428"/>
    <w:rsid w:val="007E648C"/>
    <w:rsid w:val="00823AF5"/>
    <w:rsid w:val="00873514"/>
    <w:rsid w:val="008A71C6"/>
    <w:rsid w:val="008D58E9"/>
    <w:rsid w:val="008D713D"/>
    <w:rsid w:val="008F2ADC"/>
    <w:rsid w:val="008F7968"/>
    <w:rsid w:val="00913713"/>
    <w:rsid w:val="009533E7"/>
    <w:rsid w:val="009B5ADD"/>
    <w:rsid w:val="009E2BDF"/>
    <w:rsid w:val="00A10742"/>
    <w:rsid w:val="00A414BA"/>
    <w:rsid w:val="00A61D15"/>
    <w:rsid w:val="00A6435C"/>
    <w:rsid w:val="00A83DA6"/>
    <w:rsid w:val="00AB27A8"/>
    <w:rsid w:val="00AD77D3"/>
    <w:rsid w:val="00B13DAD"/>
    <w:rsid w:val="00B45989"/>
    <w:rsid w:val="00B7665B"/>
    <w:rsid w:val="00BA3D35"/>
    <w:rsid w:val="00BA4072"/>
    <w:rsid w:val="00BB07EB"/>
    <w:rsid w:val="00BD099A"/>
    <w:rsid w:val="00CA2E1F"/>
    <w:rsid w:val="00CB434F"/>
    <w:rsid w:val="00CE7C77"/>
    <w:rsid w:val="00D265E5"/>
    <w:rsid w:val="00D5667D"/>
    <w:rsid w:val="00D61048"/>
    <w:rsid w:val="00D94B4C"/>
    <w:rsid w:val="00D97DD6"/>
    <w:rsid w:val="00E103C3"/>
    <w:rsid w:val="00E10F99"/>
    <w:rsid w:val="00E75662"/>
    <w:rsid w:val="00E84CAB"/>
    <w:rsid w:val="00E90B75"/>
    <w:rsid w:val="00EC0C68"/>
    <w:rsid w:val="00EE1C00"/>
    <w:rsid w:val="00F06257"/>
    <w:rsid w:val="00F32924"/>
    <w:rsid w:val="00F32BED"/>
    <w:rsid w:val="00F6697C"/>
    <w:rsid w:val="00F856CD"/>
    <w:rsid w:val="00FA3640"/>
    <w:rsid w:val="00FB79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65B2CD2"/>
  <w14:defaultImageDpi w14:val="32767"/>
  <w15:chartTrackingRefBased/>
  <w15:docId w15:val="{EC9289A7-0043-4CCC-8F96-82FD96DFD8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45989"/>
    <w:pPr>
      <w:spacing w:before="120" w:after="120" w:line="288" w:lineRule="auto"/>
    </w:pPr>
    <w:rPr>
      <w:sz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D265E5"/>
    <w:pPr>
      <w:keepNext/>
      <w:keepLines/>
      <w:spacing w:before="0" w:after="1080"/>
      <w:outlineLvl w:val="0"/>
    </w:pPr>
    <w:rPr>
      <w:rFonts w:eastAsiaTheme="majorEastAsia" w:cstheme="minorHAnsi"/>
      <w:b/>
      <w:bCs/>
      <w:color w:val="FFFFFF" w:themeColor="background1"/>
      <w:sz w:val="56"/>
      <w:szCs w:val="5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F7417"/>
    <w:pPr>
      <w:keepNext/>
      <w:keepLines/>
      <w:spacing w:before="240" w:after="0" w:line="240" w:lineRule="auto"/>
      <w:outlineLvl w:val="1"/>
    </w:pPr>
    <w:rPr>
      <w:rFonts w:eastAsiaTheme="majorEastAsia" w:cstheme="minorHAnsi"/>
      <w:b/>
      <w:bCs/>
      <w:color w:val="121278"/>
      <w:sz w:val="44"/>
      <w:szCs w:val="4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F7417"/>
    <w:pPr>
      <w:keepNext/>
      <w:keepLines/>
      <w:spacing w:before="360" w:after="0"/>
      <w:outlineLvl w:val="2"/>
    </w:pPr>
    <w:rPr>
      <w:rFonts w:asciiTheme="majorHAnsi" w:eastAsiaTheme="majorEastAsia" w:hAnsiTheme="majorHAnsi" w:cstheme="majorBidi"/>
      <w:b/>
      <w:bCs/>
      <w:color w:val="121278"/>
      <w:sz w:val="36"/>
      <w:szCs w:val="3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F7417"/>
    <w:pPr>
      <w:keepNext/>
      <w:keepLines/>
      <w:spacing w:before="360" w:after="0"/>
      <w:outlineLvl w:val="3"/>
    </w:pPr>
    <w:rPr>
      <w:rFonts w:asciiTheme="majorHAnsi" w:eastAsiaTheme="majorEastAsia" w:hAnsiTheme="majorHAnsi" w:cstheme="majorBidi"/>
      <w:b/>
      <w:bCs/>
      <w:i/>
      <w:iCs/>
      <w:color w:val="121278"/>
      <w:sz w:val="32"/>
      <w:szCs w:val="24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1F7417"/>
    <w:pPr>
      <w:spacing w:before="360" w:after="0"/>
      <w:outlineLvl w:val="4"/>
    </w:pPr>
    <w:rPr>
      <w:i/>
      <w:iCs/>
      <w:color w:val="12127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C07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0727"/>
  </w:style>
  <w:style w:type="paragraph" w:styleId="Footer">
    <w:name w:val="footer"/>
    <w:basedOn w:val="Normal"/>
    <w:link w:val="FooterChar"/>
    <w:uiPriority w:val="99"/>
    <w:unhideWhenUsed/>
    <w:rsid w:val="00695EAC"/>
    <w:pPr>
      <w:tabs>
        <w:tab w:val="center" w:pos="4513"/>
        <w:tab w:val="right" w:pos="9026"/>
      </w:tabs>
      <w:spacing w:after="0" w:line="240" w:lineRule="auto"/>
      <w:ind w:right="-567"/>
      <w:jc w:val="right"/>
    </w:pPr>
    <w:rPr>
      <w:color w:val="FFFFFF" w:themeColor="background1"/>
    </w:rPr>
  </w:style>
  <w:style w:type="character" w:customStyle="1" w:styleId="FooterChar">
    <w:name w:val="Footer Char"/>
    <w:basedOn w:val="DefaultParagraphFont"/>
    <w:link w:val="Footer"/>
    <w:uiPriority w:val="99"/>
    <w:rsid w:val="00695EAC"/>
    <w:rPr>
      <w:color w:val="FFFFFF" w:themeColor="background1"/>
      <w:sz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83DA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3DA6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A83D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EasyReadTable">
    <w:name w:val="Easy Read Table"/>
    <w:basedOn w:val="TableNormal"/>
    <w:uiPriority w:val="99"/>
    <w:rsid w:val="00EC0C68"/>
    <w:pPr>
      <w:spacing w:after="0" w:line="240" w:lineRule="auto"/>
    </w:pPr>
    <w:tblPr>
      <w:tblBorders>
        <w:top w:val="single" w:sz="4" w:space="0" w:color="121278"/>
        <w:bottom w:val="single" w:sz="4" w:space="0" w:color="121278"/>
        <w:insideH w:val="single" w:sz="4" w:space="0" w:color="121278"/>
      </w:tblBorders>
    </w:tblPr>
    <w:trPr>
      <w:cantSplit/>
    </w:trPr>
    <w:tcPr>
      <w:shd w:val="clear" w:color="auto" w:fill="auto"/>
    </w:tcPr>
    <w:tblStylePr w:type="firstRow">
      <w:pPr>
        <w:wordWrap/>
        <w:spacing w:beforeLines="0" w:before="120" w:beforeAutospacing="0" w:afterLines="0" w:after="120" w:afterAutospacing="0"/>
        <w:contextualSpacing w:val="0"/>
      </w:pPr>
      <w:rPr>
        <w:b/>
        <w:color w:val="11034C"/>
      </w:rPr>
      <w:tblPr/>
      <w:tcPr>
        <w:shd w:val="clear" w:color="auto" w:fill="C7C7FD"/>
      </w:tcPr>
    </w:tblStylePr>
    <w:tblStylePr w:type="firstCol">
      <w:pPr>
        <w:wordWrap/>
        <w:jc w:val="center"/>
      </w:pPr>
      <w:rPr>
        <w:b/>
      </w:rPr>
    </w:tblStylePr>
    <w:tblStylePr w:type="nwCell">
      <w:pPr>
        <w:wordWrap/>
        <w:jc w:val="left"/>
      </w:pPr>
    </w:tblStylePr>
  </w:style>
  <w:style w:type="character" w:styleId="Strong">
    <w:name w:val="Strong"/>
    <w:basedOn w:val="DefaultParagraphFont"/>
    <w:uiPriority w:val="22"/>
    <w:qFormat/>
    <w:rsid w:val="00A83DA6"/>
    <w:rPr>
      <w:b/>
      <w:bCs/>
    </w:rPr>
  </w:style>
  <w:style w:type="character" w:styleId="Emphasis">
    <w:name w:val="Emphasis"/>
    <w:basedOn w:val="DefaultParagraphFont"/>
    <w:uiPriority w:val="20"/>
    <w:qFormat/>
    <w:rsid w:val="00A83DA6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D265E5"/>
    <w:rPr>
      <w:rFonts w:eastAsiaTheme="majorEastAsia" w:cstheme="minorHAnsi"/>
      <w:b/>
      <w:bCs/>
      <w:color w:val="FFFFFF" w:themeColor="background1"/>
      <w:sz w:val="56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rsid w:val="001F7417"/>
    <w:rPr>
      <w:rFonts w:eastAsiaTheme="majorEastAsia" w:cstheme="minorHAnsi"/>
      <w:b/>
      <w:bCs/>
      <w:color w:val="121278"/>
      <w:sz w:val="44"/>
      <w:szCs w:val="44"/>
    </w:rPr>
  </w:style>
  <w:style w:type="character" w:customStyle="1" w:styleId="Heading3Char">
    <w:name w:val="Heading 3 Char"/>
    <w:basedOn w:val="DefaultParagraphFont"/>
    <w:link w:val="Heading3"/>
    <w:uiPriority w:val="9"/>
    <w:rsid w:val="001F7417"/>
    <w:rPr>
      <w:rFonts w:asciiTheme="majorHAnsi" w:eastAsiaTheme="majorEastAsia" w:hAnsiTheme="majorHAnsi" w:cstheme="majorBidi"/>
      <w:b/>
      <w:bCs/>
      <w:color w:val="121278"/>
      <w:sz w:val="36"/>
      <w:szCs w:val="36"/>
    </w:rPr>
  </w:style>
  <w:style w:type="character" w:customStyle="1" w:styleId="Heading4Char">
    <w:name w:val="Heading 4 Char"/>
    <w:basedOn w:val="DefaultParagraphFont"/>
    <w:link w:val="Heading4"/>
    <w:uiPriority w:val="9"/>
    <w:rsid w:val="001F7417"/>
    <w:rPr>
      <w:rFonts w:asciiTheme="majorHAnsi" w:eastAsiaTheme="majorEastAsia" w:hAnsiTheme="majorHAnsi" w:cstheme="majorBidi"/>
      <w:b/>
      <w:bCs/>
      <w:i/>
      <w:iCs/>
      <w:color w:val="121278"/>
      <w:sz w:val="32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rsid w:val="001F7417"/>
    <w:rPr>
      <w:i/>
      <w:iCs/>
      <w:color w:val="121278"/>
      <w:sz w:val="28"/>
    </w:rPr>
  </w:style>
  <w:style w:type="paragraph" w:styleId="Title">
    <w:name w:val="Title"/>
    <w:basedOn w:val="Heading1"/>
    <w:next w:val="Normal"/>
    <w:link w:val="TitleChar"/>
    <w:uiPriority w:val="10"/>
    <w:qFormat/>
    <w:rsid w:val="0053206E"/>
  </w:style>
  <w:style w:type="character" w:customStyle="1" w:styleId="TitleChar">
    <w:name w:val="Title Char"/>
    <w:basedOn w:val="DefaultParagraphFont"/>
    <w:link w:val="Title"/>
    <w:uiPriority w:val="10"/>
    <w:rsid w:val="0053206E"/>
    <w:rPr>
      <w:rFonts w:eastAsiaTheme="majorEastAsia" w:cstheme="minorHAnsi"/>
      <w:b/>
      <w:bCs/>
      <w:color w:val="121278"/>
      <w:sz w:val="40"/>
      <w:szCs w:val="40"/>
    </w:rPr>
  </w:style>
  <w:style w:type="paragraph" w:styleId="Subtitle">
    <w:name w:val="Subtitle"/>
    <w:basedOn w:val="Heading2"/>
    <w:next w:val="Normal"/>
    <w:link w:val="SubtitleChar"/>
    <w:uiPriority w:val="11"/>
    <w:qFormat/>
    <w:rsid w:val="0053206E"/>
  </w:style>
  <w:style w:type="character" w:customStyle="1" w:styleId="SubtitleChar">
    <w:name w:val="Subtitle Char"/>
    <w:basedOn w:val="DefaultParagraphFont"/>
    <w:link w:val="Subtitle"/>
    <w:uiPriority w:val="11"/>
    <w:rsid w:val="0053206E"/>
    <w:rPr>
      <w:rFonts w:asciiTheme="majorHAnsi" w:eastAsiaTheme="majorEastAsia" w:hAnsiTheme="majorHAnsi" w:cstheme="majorBidi"/>
      <w:b/>
      <w:bCs/>
      <w:color w:val="121278"/>
      <w:sz w:val="36"/>
      <w:szCs w:val="36"/>
    </w:rPr>
  </w:style>
  <w:style w:type="paragraph" w:styleId="TOCHeading">
    <w:name w:val="TOC Heading"/>
    <w:next w:val="Normal"/>
    <w:uiPriority w:val="39"/>
    <w:unhideWhenUsed/>
    <w:qFormat/>
    <w:rsid w:val="00106395"/>
    <w:pPr>
      <w:pBdr>
        <w:bottom w:val="single" w:sz="4" w:space="1" w:color="7F7F7F" w:themeColor="text1" w:themeTint="80"/>
      </w:pBdr>
    </w:pPr>
    <w:rPr>
      <w:rFonts w:eastAsiaTheme="majorEastAsia" w:cstheme="minorHAnsi"/>
      <w:b/>
      <w:bCs/>
      <w:color w:val="121278"/>
      <w:sz w:val="44"/>
      <w:szCs w:val="44"/>
    </w:rPr>
  </w:style>
  <w:style w:type="paragraph" w:styleId="TOC1">
    <w:name w:val="toc 1"/>
    <w:basedOn w:val="Normal"/>
    <w:next w:val="Normal"/>
    <w:autoRedefine/>
    <w:uiPriority w:val="39"/>
    <w:unhideWhenUsed/>
    <w:rsid w:val="00B45989"/>
    <w:pPr>
      <w:tabs>
        <w:tab w:val="right" w:pos="9016"/>
      </w:tabs>
      <w:spacing w:after="100"/>
    </w:pPr>
    <w:rPr>
      <w:noProof/>
    </w:rPr>
  </w:style>
  <w:style w:type="paragraph" w:styleId="TOC2">
    <w:name w:val="toc 2"/>
    <w:basedOn w:val="Normal"/>
    <w:next w:val="Normal"/>
    <w:autoRedefine/>
    <w:uiPriority w:val="39"/>
    <w:unhideWhenUsed/>
    <w:rsid w:val="00B45989"/>
    <w:pPr>
      <w:tabs>
        <w:tab w:val="right" w:pos="9016"/>
      </w:tabs>
      <w:spacing w:after="100"/>
      <w:ind w:left="280"/>
    </w:pPr>
    <w:rPr>
      <w:noProof/>
    </w:rPr>
  </w:style>
  <w:style w:type="character" w:styleId="Hyperlink">
    <w:name w:val="Hyperlink"/>
    <w:basedOn w:val="DefaultParagraphFont"/>
    <w:uiPriority w:val="99"/>
    <w:unhideWhenUsed/>
    <w:rsid w:val="009B5ADD"/>
    <w:rPr>
      <w:b/>
      <w:color w:val="121278"/>
      <w:u w:val="single"/>
    </w:rPr>
  </w:style>
  <w:style w:type="paragraph" w:styleId="TOC3">
    <w:name w:val="toc 3"/>
    <w:basedOn w:val="Normal"/>
    <w:next w:val="Normal"/>
    <w:autoRedefine/>
    <w:uiPriority w:val="39"/>
    <w:unhideWhenUsed/>
    <w:rsid w:val="00B45989"/>
    <w:pPr>
      <w:tabs>
        <w:tab w:val="right" w:pos="9016"/>
      </w:tabs>
      <w:spacing w:after="100"/>
      <w:ind w:left="560"/>
    </w:pPr>
    <w:rPr>
      <w:noProof/>
    </w:rPr>
  </w:style>
  <w:style w:type="character" w:styleId="IntenseEmphasis">
    <w:name w:val="Intense Emphasis"/>
    <w:basedOn w:val="DefaultParagraphFont"/>
    <w:uiPriority w:val="21"/>
    <w:qFormat/>
    <w:rsid w:val="00B45989"/>
    <w:rPr>
      <w:i/>
      <w:iCs/>
      <w:color w:val="121278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45989"/>
    <w:pPr>
      <w:numPr>
        <w:numId w:val="11"/>
      </w:numPr>
      <w:pBdr>
        <w:top w:val="single" w:sz="4" w:space="10" w:color="7F7F7F" w:themeColor="text1" w:themeTint="80"/>
        <w:bottom w:val="single" w:sz="4" w:space="10" w:color="7F7F7F" w:themeColor="text1" w:themeTint="80"/>
      </w:pBdr>
      <w:spacing w:before="360" w:after="360" w:line="264" w:lineRule="auto"/>
    </w:pPr>
    <w:rPr>
      <w:i/>
      <w:iCs/>
      <w:color w:val="121278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45989"/>
    <w:rPr>
      <w:i/>
      <w:iCs/>
      <w:color w:val="121278"/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B45989"/>
    <w:rPr>
      <w:sz w:val="16"/>
      <w:szCs w:val="16"/>
    </w:rPr>
  </w:style>
  <w:style w:type="paragraph" w:styleId="CommentText">
    <w:name w:val="annotation text"/>
    <w:basedOn w:val="FootnoteText"/>
    <w:link w:val="CommentTextChar"/>
    <w:uiPriority w:val="99"/>
    <w:unhideWhenUsed/>
    <w:rsid w:val="00FA3640"/>
    <w:rPr>
      <w:i/>
      <w:iCs/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A3640"/>
    <w:rPr>
      <w:i/>
      <w:iCs/>
      <w:sz w:val="24"/>
      <w:szCs w:val="24"/>
    </w:rPr>
  </w:style>
  <w:style w:type="paragraph" w:customStyle="1" w:styleId="IntenseQuote2">
    <w:name w:val="Intense Quote 2"/>
    <w:basedOn w:val="IntenseQuote"/>
    <w:uiPriority w:val="30"/>
    <w:qFormat/>
    <w:rsid w:val="00B45989"/>
    <w:pPr>
      <w:pBdr>
        <w:left w:val="single" w:sz="4" w:space="4" w:color="7F7F7F" w:themeColor="text1" w:themeTint="80"/>
        <w:right w:val="single" w:sz="4" w:space="4" w:color="7F7F7F" w:themeColor="text1" w:themeTint="80"/>
      </w:pBdr>
    </w:pPr>
  </w:style>
  <w:style w:type="character" w:styleId="SubtleReference">
    <w:name w:val="Subtle Reference"/>
    <w:basedOn w:val="DefaultParagraphFont"/>
    <w:uiPriority w:val="31"/>
    <w:qFormat/>
    <w:rsid w:val="00B45989"/>
    <w:rPr>
      <w:smallCaps/>
      <w:color w:val="5A5A5A" w:themeColor="text1" w:themeTint="A5"/>
    </w:rPr>
  </w:style>
  <w:style w:type="paragraph" w:styleId="ListParagraph">
    <w:name w:val="List Paragraph"/>
    <w:basedOn w:val="Normal"/>
    <w:uiPriority w:val="34"/>
    <w:qFormat/>
    <w:rsid w:val="00B45989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9B5ADD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A414BA"/>
    <w:rPr>
      <w:b w:val="0"/>
      <w:i/>
      <w:color w:val="404040" w:themeColor="text1" w:themeTint="BF"/>
    </w:rPr>
  </w:style>
  <w:style w:type="character" w:customStyle="1" w:styleId="None">
    <w:name w:val="None"/>
    <w:rsid w:val="00BA4072"/>
  </w:style>
  <w:style w:type="paragraph" w:customStyle="1" w:styleId="Images">
    <w:name w:val="Images"/>
    <w:basedOn w:val="Normal"/>
    <w:qFormat/>
    <w:rsid w:val="007D5428"/>
    <w:pPr>
      <w:spacing w:before="240" w:after="240"/>
      <w:jc w:val="center"/>
    </w:pPr>
    <w:rPr>
      <w:noProof/>
    </w:rPr>
  </w:style>
  <w:style w:type="paragraph" w:styleId="FootnoteText">
    <w:name w:val="footnote text"/>
    <w:basedOn w:val="Normal"/>
    <w:link w:val="FootnoteTextChar"/>
    <w:uiPriority w:val="99"/>
    <w:unhideWhenUsed/>
    <w:rsid w:val="00D5667D"/>
    <w:pPr>
      <w:spacing w:before="0"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D5667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27B82"/>
    <w:pPr>
      <w:spacing w:before="120" w:after="120"/>
    </w:pPr>
    <w:rPr>
      <w:b/>
      <w:bCs/>
      <w:i w:val="0"/>
      <w:iCs w:val="0"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27B82"/>
    <w:rPr>
      <w:b/>
      <w:bCs/>
      <w:i w:val="0"/>
      <w:iCs w:val="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8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12.jp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7.png"/><Relationship Id="rId5" Type="http://schemas.openxmlformats.org/officeDocument/2006/relationships/webSettings" Target="webSettings.xml"/><Relationship Id="rId15" Type="http://schemas.openxmlformats.org/officeDocument/2006/relationships/image" Target="media/image11.png"/><Relationship Id="rId23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glossaryDocument" Target="glossary/document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iz\AppData\Local\Microsoft\Windows\INetCache\Content.Outlook\MJ9G128W\3750%20-%20VALID%20-%20Meeting%20Agenda_Template_FA%20(002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BF329FF807314EE29E65DDEA8AA2CCD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5B8DD6B-09CB-4632-8B61-A60D34FB57CD}"/>
      </w:docPartPr>
      <w:docPartBody>
        <w:p w:rsidR="00C663F4" w:rsidRDefault="00C663F4">
          <w:pPr>
            <w:pStyle w:val="BF329FF807314EE29E65DDEA8AA2CCD5"/>
          </w:pPr>
          <w:r w:rsidRPr="00CF1A70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AF9E4B9711464EFBB0BAC511880749F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450BB9A-A52A-459A-841A-92F2C5AF0AA2}"/>
      </w:docPartPr>
      <w:docPartBody>
        <w:p w:rsidR="00C663F4" w:rsidRDefault="00C663F4">
          <w:pPr>
            <w:pStyle w:val="AF9E4B9711464EFBB0BAC511880749F7"/>
          </w:pPr>
          <w:r w:rsidRPr="00DE4B6D">
            <w:rPr>
              <w:rStyle w:val="PlaceholderText"/>
            </w:rPr>
            <w:t>Click or tap to enter a date.</w:t>
          </w:r>
        </w:p>
      </w:docPartBody>
    </w:docPart>
    <w:docPart>
      <w:docPartPr>
        <w:name w:val="F765978CFBA047518D6420B7A1ACF4B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3B0F4DF-0EB9-4DD4-A4B3-1724BECCCCE5}"/>
      </w:docPartPr>
      <w:docPartBody>
        <w:p w:rsidR="00C663F4" w:rsidRDefault="00C663F4">
          <w:pPr>
            <w:pStyle w:val="F765978CFBA047518D6420B7A1ACF4B7"/>
          </w:pPr>
          <w:r w:rsidRPr="0081668C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FBCBE5D0C10F48E9BC82C62FBD825D4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54DA543-607F-45EB-8A39-4357499C7E94}"/>
      </w:docPartPr>
      <w:docPartBody>
        <w:p w:rsidR="00C663F4" w:rsidRDefault="00C663F4">
          <w:pPr>
            <w:pStyle w:val="FBCBE5D0C10F48E9BC82C62FBD825D4C"/>
          </w:pPr>
          <w:r w:rsidRPr="0081668C">
            <w:rPr>
              <w:rStyle w:val="PlaceholderText"/>
            </w:rPr>
            <w:t>Click or tap to enter a date.</w:t>
          </w:r>
        </w:p>
      </w:docPartBody>
    </w:docPart>
    <w:docPart>
      <w:docPartPr>
        <w:name w:val="B77135844968491799DF1D92B039BB5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99AD571-AF39-4D28-BD27-EB223C80BE17}"/>
      </w:docPartPr>
      <w:docPartBody>
        <w:p w:rsidR="009B5A8B" w:rsidRDefault="00D26C1E" w:rsidP="00D26C1E">
          <w:pPr>
            <w:pStyle w:val="B77135844968491799DF1D92B039BB59"/>
          </w:pPr>
          <w:r w:rsidRPr="0081668C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E13CE856F4F8435D9616C4C743E561E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79A2FE1-F268-462B-91B7-E6502B020982}"/>
      </w:docPartPr>
      <w:docPartBody>
        <w:p w:rsidR="009B5A8B" w:rsidRDefault="00D26C1E" w:rsidP="00D26C1E">
          <w:pPr>
            <w:pStyle w:val="E13CE856F4F8435D9616C4C743E561E8"/>
          </w:pPr>
          <w:r w:rsidRPr="0081668C">
            <w:rPr>
              <w:rStyle w:val="PlaceholderText"/>
            </w:rPr>
            <w:t>Click or tap here to enter text.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63F4"/>
    <w:rsid w:val="009B5A8B"/>
    <w:rsid w:val="00C663F4"/>
    <w:rsid w:val="00D26C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AU" w:eastAsia="en-A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D26C1E"/>
    <w:rPr>
      <w:b w:val="0"/>
      <w:i/>
      <w:color w:val="404040" w:themeColor="text1" w:themeTint="BF"/>
    </w:rPr>
  </w:style>
  <w:style w:type="paragraph" w:customStyle="1" w:styleId="BF329FF807314EE29E65DDEA8AA2CCD5">
    <w:name w:val="BF329FF807314EE29E65DDEA8AA2CCD5"/>
  </w:style>
  <w:style w:type="paragraph" w:customStyle="1" w:styleId="AF9E4B9711464EFBB0BAC511880749F7">
    <w:name w:val="AF9E4B9711464EFBB0BAC511880749F7"/>
  </w:style>
  <w:style w:type="paragraph" w:customStyle="1" w:styleId="F765978CFBA047518D6420B7A1ACF4B7">
    <w:name w:val="F765978CFBA047518D6420B7A1ACF4B7"/>
  </w:style>
  <w:style w:type="paragraph" w:customStyle="1" w:styleId="FBCBE5D0C10F48E9BC82C62FBD825D4C">
    <w:name w:val="FBCBE5D0C10F48E9BC82C62FBD825D4C"/>
  </w:style>
  <w:style w:type="paragraph" w:customStyle="1" w:styleId="B77135844968491799DF1D92B039BB59">
    <w:name w:val="B77135844968491799DF1D92B039BB59"/>
    <w:rsid w:val="00D26C1E"/>
  </w:style>
  <w:style w:type="paragraph" w:customStyle="1" w:styleId="A9A2C9D204AA4CB8A9EB316C154F5C17">
    <w:name w:val="A9A2C9D204AA4CB8A9EB316C154F5C17"/>
    <w:rsid w:val="00D26C1E"/>
  </w:style>
  <w:style w:type="paragraph" w:customStyle="1" w:styleId="E13CE856F4F8435D9616C4C743E561E8">
    <w:name w:val="E13CE856F4F8435D9616C4C743E561E8"/>
    <w:rsid w:val="00D26C1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411C27-E8E4-4306-B688-D928A311EB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3750 - VALID - Meeting Agenda_Template_FA (002)</Template>
  <TotalTime>0</TotalTime>
  <Pages>2</Pages>
  <Words>202</Words>
  <Characters>1155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Letter of Offer</vt:lpstr>
    </vt:vector>
  </TitlesOfParts>
  <Company/>
  <LinksUpToDate>false</LinksUpToDate>
  <CharactersWithSpaces>1355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Letter of Offer</dc:title>
  <dc:subject/>
  <dc:creator>Liz Collier</dc:creator>
  <cp:keywords/>
  <dc:description/>
  <cp:lastModifiedBy>Liz Collier</cp:lastModifiedBy>
  <cp:revision>2</cp:revision>
  <dcterms:created xsi:type="dcterms:W3CDTF">2020-10-14T03:23:00Z</dcterms:created>
  <dcterms:modified xsi:type="dcterms:W3CDTF">2020-10-14T03:23:00Z</dcterms:modified>
</cp:coreProperties>
</file>